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E2ABA" w:rsidRDefault="005A670B" w:rsidP="00AE2ABA">
      <w:pPr>
        <w:pStyle w:val="CompanyLogoImageLine"/>
      </w:pPr>
      <w:r w:rsidRPr="007C6BD0">
        <w:rPr>
          <w:noProof/>
        </w:rPr>
        <w:drawing>
          <wp:inline distT="0" distB="0" distL="0" distR="0" wp14:anchorId="5D10F377" wp14:editId="6E58F7B7">
            <wp:extent cx="2133600" cy="947326"/>
            <wp:effectExtent l="0" t="0" r="0" b="5715"/>
            <wp:docPr id="2" name="Picture 2"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86069" cy="970622"/>
                    </a:xfrm>
                    <a:prstGeom prst="rect">
                      <a:avLst/>
                    </a:prstGeom>
                    <a:noFill/>
                    <a:ln>
                      <a:noFill/>
                    </a:ln>
                  </pic:spPr>
                </pic:pic>
              </a:graphicData>
            </a:graphic>
          </wp:inline>
        </w:drawing>
      </w:r>
    </w:p>
    <w:p w:rsidR="00AE2ABA" w:rsidRPr="004B17A1" w:rsidRDefault="005A670B" w:rsidP="00972C41">
      <w:pPr>
        <w:pStyle w:val="Title"/>
      </w:pPr>
      <w:r w:rsidRPr="004B17A1">
        <w:t xml:space="preserve">PA Monthly </w:t>
      </w:r>
      <w:r w:rsidR="0093445F">
        <w:t>Newsletter</w:t>
      </w:r>
    </w:p>
    <w:p w:rsidR="00AE2ABA" w:rsidRDefault="005A670B" w:rsidP="00AE2ABA">
      <w:pPr>
        <w:pStyle w:val="Date"/>
      </w:pPr>
      <w:r>
        <w:t>11/10/2020</w:t>
      </w:r>
    </w:p>
    <w:p w:rsidR="00972C41" w:rsidRDefault="00972C41" w:rsidP="00C06660">
      <w:pPr>
        <w:pStyle w:val="BlankSpace"/>
      </w:pPr>
    </w:p>
    <w:tbl>
      <w:tblPr>
        <w:tblW w:w="5000" w:type="pct"/>
        <w:tblCellMar>
          <w:left w:w="0" w:type="dxa"/>
          <w:right w:w="115" w:type="dxa"/>
        </w:tblCellMar>
        <w:tblLook w:val="0600" w:firstRow="0" w:lastRow="0" w:firstColumn="0" w:lastColumn="0" w:noHBand="1" w:noVBand="1"/>
      </w:tblPr>
      <w:tblGrid>
        <w:gridCol w:w="3393"/>
        <w:gridCol w:w="3699"/>
        <w:gridCol w:w="3446"/>
      </w:tblGrid>
      <w:tr w:rsidR="00C06660" w:rsidTr="00C06660">
        <w:trPr>
          <w:trHeight w:val="3024"/>
        </w:trPr>
        <w:tc>
          <w:tcPr>
            <w:tcW w:w="1610" w:type="pct"/>
            <w:tcMar>
              <w:top w:w="72" w:type="dxa"/>
            </w:tcMar>
            <w:vAlign w:val="center"/>
          </w:tcPr>
          <w:p w:rsidR="005A670B" w:rsidRPr="005A670B" w:rsidRDefault="005A670B" w:rsidP="005A670B">
            <w:pPr>
              <w:pStyle w:val="Subtitle"/>
            </w:pPr>
            <w:r>
              <w:t>Virtual Card Summit</w:t>
            </w:r>
          </w:p>
        </w:tc>
        <w:tc>
          <w:tcPr>
            <w:tcW w:w="1755" w:type="pct"/>
            <w:tcMar>
              <w:top w:w="72" w:type="dxa"/>
            </w:tcMar>
            <w:vAlign w:val="center"/>
          </w:tcPr>
          <w:p w:rsidR="00C06660" w:rsidRDefault="005A670B" w:rsidP="005A670B">
            <w:pPr>
              <w:pStyle w:val="Subtitle"/>
            </w:pPr>
            <w:r>
              <w:t>Spend Control Profiles</w:t>
            </w:r>
          </w:p>
        </w:tc>
        <w:tc>
          <w:tcPr>
            <w:tcW w:w="1635" w:type="pct"/>
            <w:tcMar>
              <w:top w:w="72" w:type="dxa"/>
            </w:tcMar>
            <w:vAlign w:val="center"/>
          </w:tcPr>
          <w:p w:rsidR="00C06660" w:rsidRPr="00DA7F71" w:rsidRDefault="005A670B" w:rsidP="005A670B">
            <w:pPr>
              <w:pStyle w:val="Subtitle"/>
            </w:pPr>
            <w:r>
              <w:t>Webcasts</w:t>
            </w:r>
          </w:p>
        </w:tc>
      </w:tr>
    </w:tbl>
    <w:p w:rsidR="00381B93" w:rsidRDefault="00381B93">
      <w:r>
        <w:br w:type="page"/>
      </w:r>
    </w:p>
    <w:tbl>
      <w:tblPr>
        <w:tblW w:w="5000" w:type="pct"/>
        <w:tblLayout w:type="fixed"/>
        <w:tblCellMar>
          <w:left w:w="115" w:type="dxa"/>
          <w:right w:w="115" w:type="dxa"/>
        </w:tblCellMar>
        <w:tblLook w:val="0600" w:firstRow="0" w:lastRow="0" w:firstColumn="0" w:lastColumn="0" w:noHBand="1" w:noVBand="1"/>
      </w:tblPr>
      <w:tblGrid>
        <w:gridCol w:w="5130"/>
        <w:gridCol w:w="276"/>
        <w:gridCol w:w="5132"/>
      </w:tblGrid>
      <w:tr w:rsidR="00E837D7" w:rsidTr="00E837D7">
        <w:trPr>
          <w:trHeight w:val="652"/>
        </w:trPr>
        <w:tc>
          <w:tcPr>
            <w:tcW w:w="5000" w:type="pct"/>
            <w:gridSpan w:val="3"/>
          </w:tcPr>
          <w:p w:rsidR="00E837D7" w:rsidRDefault="004B17A1" w:rsidP="004B17A1">
            <w:pPr>
              <w:pStyle w:val="Heading1"/>
            </w:pPr>
            <w:bookmarkStart w:id="0" w:name="_Hlk514587801"/>
            <w:r>
              <w:lastRenderedPageBreak/>
              <w:t>Virtual Card Summit</w:t>
            </w:r>
          </w:p>
        </w:tc>
      </w:tr>
      <w:tr w:rsidR="00E837D7" w:rsidTr="00E837D7">
        <w:trPr>
          <w:trHeight w:val="112"/>
        </w:trPr>
        <w:tc>
          <w:tcPr>
            <w:tcW w:w="5000" w:type="pct"/>
            <w:gridSpan w:val="3"/>
          </w:tcPr>
          <w:p w:rsidR="00E837D7" w:rsidRDefault="004B17A1" w:rsidP="004B17A1">
            <w:pPr>
              <w:pStyle w:val="Heading2"/>
            </w:pPr>
            <w:r>
              <w:t>Continuing Education Credits</w:t>
            </w:r>
          </w:p>
        </w:tc>
      </w:tr>
      <w:tr w:rsidR="00E837D7" w:rsidTr="00E837D7">
        <w:trPr>
          <w:trHeight w:val="1147"/>
        </w:trPr>
        <w:tc>
          <w:tcPr>
            <w:tcW w:w="5000" w:type="pct"/>
            <w:gridSpan w:val="3"/>
          </w:tcPr>
          <w:p w:rsidR="00E837D7" w:rsidRPr="00E837D7" w:rsidRDefault="00E837D7" w:rsidP="004B17A1">
            <w:pPr>
              <w:pStyle w:val="Quote"/>
            </w:pPr>
          </w:p>
        </w:tc>
      </w:tr>
      <w:tr w:rsidR="00DE3D86" w:rsidTr="000F36DE">
        <w:trPr>
          <w:trHeight w:val="3982"/>
        </w:trPr>
        <w:tc>
          <w:tcPr>
            <w:tcW w:w="2434" w:type="pct"/>
          </w:tcPr>
          <w:p w:rsidR="00DE3D86" w:rsidRPr="001920D5" w:rsidRDefault="004B17A1" w:rsidP="004B17A1">
            <w:pPr>
              <w:rPr>
                <w:sz w:val="22"/>
                <w:szCs w:val="22"/>
              </w:rPr>
            </w:pPr>
            <w:r w:rsidRPr="001920D5">
              <w:rPr>
                <w:sz w:val="22"/>
                <w:szCs w:val="22"/>
              </w:rPr>
              <w:t>Many thanks to all that were able to attend the live session of the Virtual Card Summit and those who have participated or plan to participate in the playback of the Summit. We have received such positive feedback and we appreciate the time taken to leave constructive criticisms and words of thanks.</w:t>
            </w:r>
          </w:p>
          <w:p w:rsidR="004B17A1" w:rsidRPr="001920D5" w:rsidRDefault="004B17A1" w:rsidP="004B17A1">
            <w:pPr>
              <w:rPr>
                <w:sz w:val="22"/>
                <w:szCs w:val="22"/>
              </w:rPr>
            </w:pPr>
            <w:r w:rsidRPr="001920D5">
              <w:rPr>
                <w:sz w:val="22"/>
                <w:szCs w:val="22"/>
              </w:rPr>
              <w:t>These are unprecedented times; without your support, none of this would have been possible!</w:t>
            </w:r>
          </w:p>
          <w:p w:rsidR="004B17A1" w:rsidRPr="001920D5" w:rsidRDefault="004B17A1" w:rsidP="0039138A">
            <w:pPr>
              <w:rPr>
                <w:sz w:val="22"/>
                <w:szCs w:val="22"/>
              </w:rPr>
            </w:pPr>
            <w:r w:rsidRPr="001920D5">
              <w:rPr>
                <w:sz w:val="22"/>
                <w:szCs w:val="22"/>
              </w:rPr>
              <w:t xml:space="preserve">We are working diligently with Bank of </w:t>
            </w:r>
          </w:p>
        </w:tc>
        <w:tc>
          <w:tcPr>
            <w:tcW w:w="131" w:type="pct"/>
          </w:tcPr>
          <w:p w:rsidR="00DE3D86" w:rsidRPr="001920D5" w:rsidRDefault="00DE3D86" w:rsidP="00116286">
            <w:pPr>
              <w:rPr>
                <w:sz w:val="22"/>
                <w:szCs w:val="22"/>
              </w:rPr>
            </w:pPr>
          </w:p>
        </w:tc>
        <w:tc>
          <w:tcPr>
            <w:tcW w:w="2435" w:type="pct"/>
          </w:tcPr>
          <w:p w:rsidR="00DE3D86" w:rsidRPr="001920D5" w:rsidRDefault="004B17A1" w:rsidP="004B17A1">
            <w:pPr>
              <w:rPr>
                <w:sz w:val="22"/>
                <w:szCs w:val="22"/>
              </w:rPr>
            </w:pPr>
            <w:r w:rsidRPr="001920D5">
              <w:rPr>
                <w:sz w:val="22"/>
                <w:szCs w:val="22"/>
              </w:rPr>
              <w:t xml:space="preserve">America and </w:t>
            </w:r>
            <w:proofErr w:type="spellStart"/>
            <w:r w:rsidRPr="001920D5">
              <w:rPr>
                <w:sz w:val="22"/>
                <w:szCs w:val="22"/>
              </w:rPr>
              <w:t>Ver</w:t>
            </w:r>
            <w:r w:rsidR="00B91899" w:rsidRPr="001920D5">
              <w:rPr>
                <w:sz w:val="22"/>
                <w:szCs w:val="22"/>
              </w:rPr>
              <w:t>a</w:t>
            </w:r>
            <w:r w:rsidRPr="001920D5">
              <w:rPr>
                <w:sz w:val="22"/>
                <w:szCs w:val="22"/>
              </w:rPr>
              <w:t>cast</w:t>
            </w:r>
            <w:proofErr w:type="spellEnd"/>
            <w:r w:rsidRPr="001920D5">
              <w:rPr>
                <w:sz w:val="22"/>
                <w:szCs w:val="22"/>
              </w:rPr>
              <w:t xml:space="preserve"> to obtain participation records for those who attended the live session so we may start sending out certificates of Continuing Education Credits. </w:t>
            </w:r>
          </w:p>
          <w:p w:rsidR="004B17A1" w:rsidRDefault="004B17A1" w:rsidP="00B91899">
            <w:pPr>
              <w:rPr>
                <w:sz w:val="22"/>
                <w:szCs w:val="22"/>
              </w:rPr>
            </w:pPr>
            <w:r w:rsidRPr="001920D5">
              <w:rPr>
                <w:sz w:val="22"/>
                <w:szCs w:val="22"/>
              </w:rPr>
              <w:t>For those who were unable to attend the live session and registered for the summit, please note the link</w:t>
            </w:r>
            <w:r w:rsidR="0039138A">
              <w:rPr>
                <w:sz w:val="22"/>
                <w:szCs w:val="22"/>
              </w:rPr>
              <w:t xml:space="preserve"> below</w:t>
            </w:r>
            <w:r w:rsidRPr="001920D5">
              <w:rPr>
                <w:sz w:val="22"/>
                <w:szCs w:val="22"/>
              </w:rPr>
              <w:t xml:space="preserve"> to </w:t>
            </w:r>
            <w:r w:rsidR="00B91899" w:rsidRPr="001920D5">
              <w:rPr>
                <w:sz w:val="22"/>
                <w:szCs w:val="22"/>
              </w:rPr>
              <w:t xml:space="preserve">access the summit playback </w:t>
            </w:r>
            <w:r w:rsidR="0039138A">
              <w:rPr>
                <w:sz w:val="22"/>
                <w:szCs w:val="22"/>
              </w:rPr>
              <w:t xml:space="preserve">which </w:t>
            </w:r>
            <w:r w:rsidR="00B91899" w:rsidRPr="001920D5">
              <w:rPr>
                <w:sz w:val="22"/>
                <w:szCs w:val="22"/>
              </w:rPr>
              <w:t>is accessible until 12/3/2020. Full or Partial Continuing Education Credits (CEC) are awarded based on completed instruction and quiz questions.</w:t>
            </w:r>
          </w:p>
          <w:p w:rsidR="000211D3" w:rsidRDefault="00681128" w:rsidP="00B91899">
            <w:pPr>
              <w:rPr>
                <w:sz w:val="22"/>
                <w:szCs w:val="22"/>
              </w:rPr>
            </w:pPr>
            <w:hyperlink r:id="rId12" w:history="1">
              <w:r w:rsidR="000211D3" w:rsidRPr="00BA1466">
                <w:rPr>
                  <w:rStyle w:val="Hyperlink"/>
                  <w:sz w:val="22"/>
                  <w:szCs w:val="22"/>
                </w:rPr>
                <w:t>http://www.veracast.com/webcasts/bofa/virginiapcard2020/agenda/0F1ECA22.cfm</w:t>
              </w:r>
            </w:hyperlink>
            <w:r w:rsidR="000211D3">
              <w:rPr>
                <w:sz w:val="22"/>
                <w:szCs w:val="22"/>
              </w:rPr>
              <w:t xml:space="preserve"> </w:t>
            </w:r>
          </w:p>
          <w:p w:rsidR="0039138A" w:rsidRDefault="0039138A" w:rsidP="00B91899">
            <w:pPr>
              <w:rPr>
                <w:rFonts w:ascii="Arial" w:hAnsi="Arial" w:cs="Arial"/>
                <w:b/>
                <w:bCs/>
                <w:color w:val="000000"/>
                <w:sz w:val="22"/>
                <w:szCs w:val="22"/>
                <w:shd w:val="clear" w:color="auto" w:fill="FFFFFF"/>
              </w:rPr>
            </w:pPr>
            <w:r>
              <w:rPr>
                <w:rFonts w:ascii="Arial" w:hAnsi="Arial" w:cs="Arial"/>
                <w:color w:val="000000"/>
                <w:sz w:val="22"/>
                <w:szCs w:val="22"/>
                <w:shd w:val="clear" w:color="auto" w:fill="FFFFFF"/>
              </w:rPr>
              <w:t>P</w:t>
            </w:r>
            <w:r w:rsidRPr="0039138A">
              <w:rPr>
                <w:rFonts w:ascii="Arial" w:hAnsi="Arial" w:cs="Arial"/>
                <w:color w:val="000000"/>
                <w:sz w:val="22"/>
                <w:szCs w:val="22"/>
                <w:shd w:val="clear" w:color="auto" w:fill="FFFFFF"/>
              </w:rPr>
              <w:t>asscode: </w:t>
            </w:r>
            <w:r w:rsidRPr="0039138A">
              <w:rPr>
                <w:rFonts w:ascii="Arial" w:hAnsi="Arial" w:cs="Arial"/>
                <w:b/>
                <w:bCs/>
                <w:color w:val="000000"/>
                <w:sz w:val="22"/>
                <w:szCs w:val="22"/>
                <w:shd w:val="clear" w:color="auto" w:fill="FFFFFF"/>
              </w:rPr>
              <w:t>bofa2020</w:t>
            </w:r>
          </w:p>
          <w:p w:rsidR="0039138A" w:rsidRPr="0039138A" w:rsidRDefault="0039138A" w:rsidP="0039138A">
            <w:pPr>
              <w:shd w:val="clear" w:color="auto" w:fill="FFFFFF"/>
              <w:spacing w:before="100" w:beforeAutospacing="1" w:after="100" w:afterAutospacing="1" w:line="348" w:lineRule="atLeast"/>
              <w:rPr>
                <w:rFonts w:ascii="Times New Roman" w:eastAsia="Times New Roman" w:hAnsi="Times New Roman" w:cs="Times New Roman"/>
                <w:color w:val="222222"/>
                <w:sz w:val="22"/>
              </w:rPr>
            </w:pPr>
            <w:r w:rsidRPr="0039138A">
              <w:rPr>
                <w:rFonts w:ascii="Arial" w:eastAsia="Times New Roman" w:hAnsi="Arial" w:cs="Arial"/>
                <w:color w:val="000000"/>
                <w:sz w:val="22"/>
              </w:rPr>
              <w:t>For the session replays, in order to receive </w:t>
            </w:r>
            <w:r w:rsidRPr="0039138A">
              <w:rPr>
                <w:rFonts w:ascii="Arial" w:eastAsia="Times New Roman" w:hAnsi="Arial" w:cs="Arial"/>
                <w:b/>
                <w:bCs/>
                <w:color w:val="000000"/>
                <w:sz w:val="22"/>
              </w:rPr>
              <w:t>VCA/VCO and CPE credits</w:t>
            </w:r>
            <w:r w:rsidRPr="0039138A">
              <w:rPr>
                <w:rFonts w:ascii="Arial" w:eastAsia="Times New Roman" w:hAnsi="Arial" w:cs="Arial"/>
                <w:color w:val="000000"/>
                <w:sz w:val="22"/>
              </w:rPr>
              <w:t>, you will need to:</w:t>
            </w:r>
          </w:p>
          <w:p w:rsidR="0039138A" w:rsidRPr="0039138A" w:rsidRDefault="0039138A" w:rsidP="0039138A">
            <w:pPr>
              <w:numPr>
                <w:ilvl w:val="0"/>
                <w:numId w:val="19"/>
              </w:numPr>
              <w:shd w:val="clear" w:color="auto" w:fill="FFFFFF"/>
              <w:spacing w:after="0" w:line="283" w:lineRule="atLeast"/>
              <w:rPr>
                <w:rFonts w:ascii="Helvetica" w:eastAsia="Times New Roman" w:hAnsi="Helvetica" w:cs="Helvetica"/>
                <w:color w:val="000000"/>
                <w:sz w:val="22"/>
              </w:rPr>
            </w:pPr>
            <w:r w:rsidRPr="0039138A">
              <w:rPr>
                <w:rFonts w:ascii="Arial" w:eastAsia="Times New Roman" w:hAnsi="Arial" w:cs="Arial"/>
                <w:color w:val="000000"/>
                <w:sz w:val="22"/>
              </w:rPr>
              <w:t>Listen to the full session</w:t>
            </w:r>
          </w:p>
          <w:p w:rsidR="0039138A" w:rsidRPr="0039138A" w:rsidRDefault="0039138A" w:rsidP="0039138A">
            <w:pPr>
              <w:numPr>
                <w:ilvl w:val="0"/>
                <w:numId w:val="19"/>
              </w:numPr>
              <w:shd w:val="clear" w:color="auto" w:fill="FFFFFF"/>
              <w:spacing w:after="0" w:line="283" w:lineRule="atLeast"/>
              <w:rPr>
                <w:rFonts w:ascii="Helvetica" w:eastAsia="Times New Roman" w:hAnsi="Helvetica" w:cs="Helvetica"/>
                <w:color w:val="000000"/>
                <w:sz w:val="22"/>
              </w:rPr>
            </w:pPr>
            <w:r w:rsidRPr="0039138A">
              <w:rPr>
                <w:rFonts w:ascii="Arial" w:eastAsia="Times New Roman" w:hAnsi="Arial" w:cs="Arial"/>
                <w:color w:val="000000"/>
                <w:sz w:val="22"/>
              </w:rPr>
              <w:t>Complete the CPE evaluation form</w:t>
            </w:r>
          </w:p>
          <w:p w:rsidR="0039138A" w:rsidRPr="0039138A" w:rsidRDefault="0039138A" w:rsidP="0039138A">
            <w:pPr>
              <w:numPr>
                <w:ilvl w:val="0"/>
                <w:numId w:val="19"/>
              </w:numPr>
              <w:shd w:val="clear" w:color="auto" w:fill="FFFFFF"/>
              <w:spacing w:after="0" w:line="283" w:lineRule="atLeast"/>
              <w:rPr>
                <w:rFonts w:ascii="Helvetica" w:eastAsia="Times New Roman" w:hAnsi="Helvetica" w:cs="Helvetica"/>
                <w:color w:val="000000"/>
                <w:sz w:val="22"/>
              </w:rPr>
            </w:pPr>
            <w:r w:rsidRPr="0039138A">
              <w:rPr>
                <w:rFonts w:ascii="Arial" w:eastAsia="Times New Roman" w:hAnsi="Arial" w:cs="Arial"/>
                <w:color w:val="000000"/>
                <w:sz w:val="22"/>
              </w:rPr>
              <w:t>Answer all poll/quiz questions presented at the end of the session</w:t>
            </w:r>
          </w:p>
          <w:p w:rsidR="0039138A" w:rsidRPr="0039138A" w:rsidRDefault="0039138A" w:rsidP="00B91899">
            <w:pPr>
              <w:rPr>
                <w:sz w:val="22"/>
                <w:szCs w:val="22"/>
              </w:rPr>
            </w:pPr>
          </w:p>
        </w:tc>
      </w:tr>
      <w:tr w:rsidR="00DE3D86" w:rsidTr="00DE3D86">
        <w:tc>
          <w:tcPr>
            <w:tcW w:w="5000" w:type="pct"/>
            <w:gridSpan w:val="3"/>
          </w:tcPr>
          <w:p w:rsidR="00DE3D86" w:rsidRDefault="00DE3D86" w:rsidP="00B91899">
            <w:pPr>
              <w:pStyle w:val="NoSpacing"/>
              <w:jc w:val="center"/>
            </w:pPr>
          </w:p>
        </w:tc>
      </w:tr>
    </w:tbl>
    <w:bookmarkEnd w:id="0"/>
    <w:p w:rsidR="00116286" w:rsidRPr="00DE3D86" w:rsidRDefault="0039138A" w:rsidP="00DE3D86">
      <w:pPr>
        <w:spacing w:after="0"/>
        <w:rPr>
          <w:sz w:val="20"/>
        </w:rPr>
      </w:pPr>
      <w:r>
        <w:rPr>
          <w:noProof/>
        </w:rPr>
        <w:drawing>
          <wp:inline distT="0" distB="0" distL="0" distR="0" wp14:anchorId="69EC5DCD" wp14:editId="2BD78127">
            <wp:extent cx="1490186" cy="11141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49259" cy="1158325"/>
                    </a:xfrm>
                    <a:prstGeom prst="rect">
                      <a:avLst/>
                    </a:prstGeom>
                    <a:noFill/>
                    <a:ln>
                      <a:noFill/>
                    </a:ln>
                    <a:extLst>
                      <a:ext uri="{53640926-AAD7-44D8-BBD7-CCE9431645EC}">
                        <a14:shadowObscured xmlns:a14="http://schemas.microsoft.com/office/drawing/2010/main"/>
                      </a:ext>
                    </a:extLst>
                  </pic:spPr>
                </pic:pic>
              </a:graphicData>
            </a:graphic>
          </wp:inline>
        </w:drawing>
      </w:r>
      <w:r w:rsidR="00116286" w:rsidRPr="00DE3D86">
        <w:rPr>
          <w:sz w:val="20"/>
        </w:rPr>
        <w:br w:type="page"/>
      </w:r>
    </w:p>
    <w:tbl>
      <w:tblPr>
        <w:tblW w:w="4849" w:type="pct"/>
        <w:tblLayout w:type="fixed"/>
        <w:tblCellMar>
          <w:left w:w="115" w:type="dxa"/>
          <w:right w:w="115" w:type="dxa"/>
        </w:tblCellMar>
        <w:tblLook w:val="0600" w:firstRow="0" w:lastRow="0" w:firstColumn="0" w:lastColumn="0" w:noHBand="1" w:noVBand="1"/>
      </w:tblPr>
      <w:tblGrid>
        <w:gridCol w:w="2269"/>
        <w:gridCol w:w="2706"/>
        <w:gridCol w:w="268"/>
        <w:gridCol w:w="4977"/>
      </w:tblGrid>
      <w:tr w:rsidR="00E837D7" w:rsidTr="002376A3">
        <w:trPr>
          <w:trHeight w:val="649"/>
        </w:trPr>
        <w:tc>
          <w:tcPr>
            <w:tcW w:w="5000" w:type="pct"/>
            <w:gridSpan w:val="4"/>
          </w:tcPr>
          <w:p w:rsidR="00E837D7" w:rsidRDefault="00B91899" w:rsidP="00B91899">
            <w:pPr>
              <w:pStyle w:val="Heading1"/>
            </w:pPr>
            <w:r>
              <w:lastRenderedPageBreak/>
              <w:t>Spend Control Profiles</w:t>
            </w:r>
          </w:p>
        </w:tc>
      </w:tr>
      <w:tr w:rsidR="00E837D7" w:rsidTr="002376A3">
        <w:trPr>
          <w:trHeight w:val="110"/>
        </w:trPr>
        <w:tc>
          <w:tcPr>
            <w:tcW w:w="5000" w:type="pct"/>
            <w:gridSpan w:val="4"/>
          </w:tcPr>
          <w:p w:rsidR="00E837D7" w:rsidRDefault="00B91899" w:rsidP="00B91899">
            <w:pPr>
              <w:pStyle w:val="Heading2"/>
            </w:pPr>
            <w:r>
              <w:t>You have questions, CCA has answers</w:t>
            </w:r>
          </w:p>
        </w:tc>
      </w:tr>
      <w:tr w:rsidR="00E837D7" w:rsidTr="002376A3">
        <w:trPr>
          <w:trHeight w:val="1320"/>
        </w:trPr>
        <w:tc>
          <w:tcPr>
            <w:tcW w:w="5000" w:type="pct"/>
            <w:gridSpan w:val="4"/>
          </w:tcPr>
          <w:p w:rsidR="00E837D7" w:rsidRDefault="00B91899" w:rsidP="00B91899">
            <w:pPr>
              <w:pStyle w:val="Quote"/>
            </w:pPr>
            <w:r>
              <w:t>CCA’s email communication regarding the new procedures for Spend Control Profiles garnered a lot of attention and even more question</w:t>
            </w:r>
            <w:r w:rsidR="00515CBF">
              <w:t>s</w:t>
            </w:r>
            <w:r>
              <w:t>!</w:t>
            </w:r>
          </w:p>
        </w:tc>
      </w:tr>
      <w:tr w:rsidR="00DE3D86" w:rsidTr="002376A3">
        <w:trPr>
          <w:trHeight w:val="5451"/>
        </w:trPr>
        <w:tc>
          <w:tcPr>
            <w:tcW w:w="2434" w:type="pct"/>
            <w:gridSpan w:val="2"/>
          </w:tcPr>
          <w:p w:rsidR="00DE3D86" w:rsidRPr="001920D5" w:rsidRDefault="00B91899" w:rsidP="00B91899">
            <w:pPr>
              <w:rPr>
                <w:sz w:val="22"/>
              </w:rPr>
            </w:pPr>
            <w:r w:rsidRPr="001920D5">
              <w:rPr>
                <w:sz w:val="22"/>
              </w:rPr>
              <w:t>On October 2, 2020, CCA sent email communication outlining the new procedures with regards to Spend Control Profiles. So what does this mean, exactly?</w:t>
            </w:r>
          </w:p>
          <w:p w:rsidR="00B91899" w:rsidRDefault="00B91899" w:rsidP="00B91899">
            <w:r w:rsidRPr="001920D5">
              <w:rPr>
                <w:sz w:val="22"/>
              </w:rPr>
              <w:t xml:space="preserve">Agencies within the COV instance of WORKS will be prohibited from </w:t>
            </w:r>
            <w:r w:rsidRPr="00706445">
              <w:rPr>
                <w:b/>
                <w:sz w:val="22"/>
              </w:rPr>
              <w:t>creating spend control profiles in WORKS</w:t>
            </w:r>
            <w:r w:rsidR="001920D5" w:rsidRPr="00706445">
              <w:rPr>
                <w:b/>
                <w:sz w:val="22"/>
              </w:rPr>
              <w:t xml:space="preserve"> or changing existing spend control profiles</w:t>
            </w:r>
            <w:r w:rsidR="001920D5">
              <w:rPr>
                <w:sz w:val="22"/>
              </w:rPr>
              <w:t xml:space="preserve"> (adding/removing restrictions or increasing/decreasing limits)</w:t>
            </w:r>
            <w:r w:rsidRPr="001920D5">
              <w:rPr>
                <w:sz w:val="22"/>
              </w:rPr>
              <w:t xml:space="preserve">. </w:t>
            </w:r>
            <w:r w:rsidR="00515CBF" w:rsidRPr="001920D5">
              <w:rPr>
                <w:sz w:val="22"/>
              </w:rPr>
              <w:t xml:space="preserve">If you require a spend control profile that </w:t>
            </w:r>
            <w:r w:rsidR="00515CBF" w:rsidRPr="00706445">
              <w:rPr>
                <w:b/>
                <w:sz w:val="22"/>
              </w:rPr>
              <w:t>does not currently exist</w:t>
            </w:r>
            <w:r w:rsidR="00515CBF" w:rsidRPr="001920D5">
              <w:rPr>
                <w:sz w:val="22"/>
              </w:rPr>
              <w:t>, you must send a request to CCA (</w:t>
            </w:r>
            <w:hyperlink r:id="rId14" w:history="1">
              <w:r w:rsidR="00515CBF" w:rsidRPr="001920D5">
                <w:rPr>
                  <w:rStyle w:val="Hyperlink"/>
                  <w:sz w:val="22"/>
                </w:rPr>
                <w:t>cca@doa.virginia.gov</w:t>
              </w:r>
            </w:hyperlink>
            <w:r w:rsidR="00515CBF" w:rsidRPr="001920D5">
              <w:rPr>
                <w:sz w:val="22"/>
              </w:rPr>
              <w:t>) to request the spend control profile be created. Please detail in your request the following: Single Transaction Limit (STL), Credit Limit (CL), Restrictions (Travel, Rental, Restaurant, Accommodations, Gas) and if the profile is OLR (Online Reconciliation).</w:t>
            </w:r>
          </w:p>
        </w:tc>
        <w:tc>
          <w:tcPr>
            <w:tcW w:w="131" w:type="pct"/>
          </w:tcPr>
          <w:p w:rsidR="00DE3D86" w:rsidRDefault="00DE3D86" w:rsidP="00DE3D86"/>
        </w:tc>
        <w:tc>
          <w:tcPr>
            <w:tcW w:w="2435" w:type="pct"/>
          </w:tcPr>
          <w:p w:rsidR="00DE3D86" w:rsidRPr="00706445" w:rsidRDefault="00DE3D86" w:rsidP="00706445">
            <w:r>
              <w:rPr>
                <w:noProof/>
              </w:rPr>
              <w:drawing>
                <wp:inline distT="0" distB="0" distL="0" distR="0" wp14:anchorId="59D041EF" wp14:editId="2485B987">
                  <wp:extent cx="1869057" cy="18002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80422" cy="18111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rsidTr="002376A3">
        <w:trPr>
          <w:trHeight w:val="3696"/>
        </w:trPr>
        <w:tc>
          <w:tcPr>
            <w:tcW w:w="2434" w:type="pct"/>
            <w:gridSpan w:val="2"/>
          </w:tcPr>
          <w:p w:rsidR="00DE3D86" w:rsidRPr="00116286" w:rsidRDefault="001920D5" w:rsidP="00DE3D86">
            <w:r>
              <w:br w:type="page"/>
            </w:r>
            <w:r w:rsidR="00DE3D86">
              <w:rPr>
                <w:noProof/>
              </w:rPr>
              <w:drawing>
                <wp:inline distT="0" distB="0" distL="0" distR="0" wp14:anchorId="2F9E0534" wp14:editId="2F43D327">
                  <wp:extent cx="2300288" cy="153352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08266" cy="1538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 w:type="pct"/>
          </w:tcPr>
          <w:p w:rsidR="00DE3D86" w:rsidRDefault="00DE3D86" w:rsidP="00DE3D86"/>
        </w:tc>
        <w:tc>
          <w:tcPr>
            <w:tcW w:w="2435" w:type="pct"/>
          </w:tcPr>
          <w:p w:rsidR="00DE3D86" w:rsidRDefault="00515CBF" w:rsidP="00515CBF">
            <w:pPr>
              <w:rPr>
                <w:sz w:val="22"/>
              </w:rPr>
            </w:pPr>
            <w:r w:rsidRPr="001920D5">
              <w:rPr>
                <w:sz w:val="22"/>
              </w:rPr>
              <w:t>The CL/STL limits for all new profile requests must be in increments of $5,000. For example, if the cardholder needs to make a purchase of $</w:t>
            </w:r>
            <w:r w:rsidR="000211D3">
              <w:rPr>
                <w:sz w:val="22"/>
              </w:rPr>
              <w:t>6,782</w:t>
            </w:r>
            <w:r w:rsidR="00695BC5">
              <w:rPr>
                <w:sz w:val="22"/>
              </w:rPr>
              <w:t xml:space="preserve"> and currently has an STL of $5,000</w:t>
            </w:r>
            <w:bookmarkStart w:id="1" w:name="_GoBack"/>
            <w:bookmarkEnd w:id="1"/>
            <w:r w:rsidRPr="001920D5">
              <w:rPr>
                <w:sz w:val="22"/>
              </w:rPr>
              <w:t>, the PA would submit a request for STL $</w:t>
            </w:r>
            <w:r w:rsidR="000211D3">
              <w:rPr>
                <w:sz w:val="22"/>
              </w:rPr>
              <w:t>10</w:t>
            </w:r>
            <w:r w:rsidRPr="001920D5">
              <w:rPr>
                <w:sz w:val="22"/>
              </w:rPr>
              <w:t>,000.</w:t>
            </w:r>
          </w:p>
          <w:p w:rsidR="00706445" w:rsidRPr="001920D5" w:rsidRDefault="00706445" w:rsidP="00515CBF">
            <w:pPr>
              <w:rPr>
                <w:sz w:val="22"/>
              </w:rPr>
            </w:pPr>
            <w:r>
              <w:rPr>
                <w:sz w:val="22"/>
              </w:rPr>
              <w:t>Agencies are still responsible for ordering small purchase charge cards and moving cardholders to existing spend control profiles that are within the state mandated limits of $100,000 CL and $10,000 STL</w:t>
            </w:r>
          </w:p>
          <w:p w:rsidR="00515CBF" w:rsidRPr="00706445" w:rsidRDefault="00515CBF" w:rsidP="00515CBF">
            <w:pPr>
              <w:rPr>
                <w:sz w:val="22"/>
              </w:rPr>
            </w:pPr>
            <w:r w:rsidRPr="001920D5">
              <w:rPr>
                <w:sz w:val="22"/>
              </w:rPr>
              <w:t>This procedure update will be added to upcoming changes of CAPP 20355.</w:t>
            </w:r>
          </w:p>
        </w:tc>
      </w:tr>
      <w:tr w:rsidR="00DE3D86" w:rsidTr="002376A3">
        <w:trPr>
          <w:trHeight w:val="2252"/>
        </w:trPr>
        <w:tc>
          <w:tcPr>
            <w:tcW w:w="1110" w:type="pct"/>
            <w:shd w:val="clear" w:color="auto" w:fill="000000" w:themeFill="text2"/>
            <w:vAlign w:val="center"/>
          </w:tcPr>
          <w:p w:rsidR="00DE3D86" w:rsidRPr="00DE3D86" w:rsidRDefault="002376A3" w:rsidP="002376A3">
            <w:pPr>
              <w:pStyle w:val="Heading2"/>
              <w:rPr>
                <w:color w:val="DDDDDD" w:themeColor="accent1"/>
              </w:rPr>
            </w:pPr>
            <w:r>
              <w:rPr>
                <w:color w:val="DDDDDD" w:themeColor="accent1"/>
              </w:rPr>
              <w:lastRenderedPageBreak/>
              <w:t>Webcasts</w:t>
            </w:r>
          </w:p>
        </w:tc>
        <w:sdt>
          <w:sdtPr>
            <w:id w:val="1539325587"/>
            <w:placeholder>
              <w:docPart w:val="1396291D572F4127A7CEB30EA5F1199D"/>
            </w:placeholder>
            <w15:appearance w15:val="hidden"/>
          </w:sdtPr>
          <w:sdtEndPr/>
          <w:sdtContent>
            <w:tc>
              <w:tcPr>
                <w:tcW w:w="3890" w:type="pct"/>
                <w:gridSpan w:val="3"/>
                <w:shd w:val="clear" w:color="auto" w:fill="000000" w:themeFill="text2"/>
                <w:vAlign w:val="center"/>
              </w:tcPr>
              <w:p w:rsidR="002376A3" w:rsidRDefault="002376A3" w:rsidP="002376A3"/>
              <w:p w:rsidR="002376A3" w:rsidRPr="001920D5" w:rsidRDefault="002376A3" w:rsidP="002376A3">
                <w:pPr>
                  <w:rPr>
                    <w:rFonts w:cstheme="minorHAnsi"/>
                    <w:sz w:val="20"/>
                    <w:szCs w:val="20"/>
                  </w:rPr>
                </w:pPr>
                <w:r w:rsidRPr="001920D5">
                  <w:rPr>
                    <w:rFonts w:cstheme="minorHAnsi"/>
                    <w:sz w:val="20"/>
                    <w:szCs w:val="20"/>
                  </w:rPr>
                  <w:t>December 1, 2020</w:t>
                </w:r>
              </w:p>
              <w:p w:rsidR="002376A3" w:rsidRPr="001920D5" w:rsidRDefault="002376A3" w:rsidP="002376A3">
                <w:pPr>
                  <w:rPr>
                    <w:rFonts w:cstheme="minorHAnsi"/>
                    <w:sz w:val="20"/>
                    <w:szCs w:val="20"/>
                  </w:rPr>
                </w:pPr>
                <w:r w:rsidRPr="001920D5">
                  <w:rPr>
                    <w:rFonts w:cstheme="minorHAnsi"/>
                    <w:sz w:val="20"/>
                    <w:szCs w:val="20"/>
                  </w:rPr>
                  <w:t>9:30 AM – 11: 00 Am</w:t>
                </w:r>
              </w:p>
              <w:p w:rsidR="002376A3" w:rsidRPr="001920D5" w:rsidRDefault="002376A3" w:rsidP="002376A3">
                <w:pPr>
                  <w:rPr>
                    <w:rFonts w:cstheme="minorHAnsi"/>
                    <w:sz w:val="20"/>
                    <w:szCs w:val="20"/>
                  </w:rPr>
                </w:pPr>
                <w:r w:rsidRPr="001920D5">
                  <w:rPr>
                    <w:rFonts w:cstheme="minorHAnsi"/>
                    <w:sz w:val="20"/>
                    <w:szCs w:val="20"/>
                  </w:rPr>
                  <w:t>Conference Line:  1-866-747-5167 Participant code: 47803046, then #</w:t>
                </w:r>
              </w:p>
              <w:p w:rsidR="002376A3" w:rsidRPr="001920D5" w:rsidRDefault="002376A3" w:rsidP="002376A3">
                <w:pPr>
                  <w:rPr>
                    <w:rFonts w:cstheme="minorHAnsi"/>
                    <w:sz w:val="20"/>
                    <w:szCs w:val="20"/>
                  </w:rPr>
                </w:pPr>
                <w:r w:rsidRPr="001920D5">
                  <w:rPr>
                    <w:rFonts w:cstheme="minorHAnsi"/>
                    <w:b/>
                    <w:color w:val="FF0000"/>
                    <w:sz w:val="20"/>
                    <w:szCs w:val="20"/>
                  </w:rPr>
                  <w:t>State Agency</w:t>
                </w:r>
                <w:r w:rsidRPr="001920D5">
                  <w:rPr>
                    <w:rFonts w:cstheme="minorHAnsi"/>
                    <w:color w:val="FF0000"/>
                    <w:sz w:val="20"/>
                    <w:szCs w:val="20"/>
                  </w:rPr>
                  <w:t xml:space="preserve"> –</w:t>
                </w:r>
                <w:r w:rsidRPr="001920D5">
                  <w:rPr>
                    <w:rFonts w:cstheme="minorHAnsi"/>
                    <w:sz w:val="20"/>
                    <w:szCs w:val="20"/>
                  </w:rPr>
                  <w:t xml:space="preserve"> WORKS Reporting Next Level: </w:t>
                </w:r>
                <w:hyperlink r:id="rId17" w:history="1">
                  <w:r w:rsidRPr="001920D5">
                    <w:rPr>
                      <w:rStyle w:val="Hyperlink"/>
                      <w:rFonts w:cstheme="minorHAnsi"/>
                      <w:sz w:val="20"/>
                      <w:szCs w:val="20"/>
                    </w:rPr>
                    <w:t>https://attend.webex.com/attend/j.php?MTID=m500128984272561de4457a07ecd6ed15</w:t>
                  </w:r>
                </w:hyperlink>
              </w:p>
              <w:p w:rsidR="002376A3" w:rsidRPr="001920D5" w:rsidRDefault="002376A3" w:rsidP="002376A3">
                <w:pPr>
                  <w:rPr>
                    <w:rFonts w:cstheme="minorHAnsi"/>
                    <w:sz w:val="20"/>
                    <w:szCs w:val="20"/>
                  </w:rPr>
                </w:pPr>
                <w:r w:rsidRPr="001920D5">
                  <w:rPr>
                    <w:rFonts w:cstheme="minorHAnsi"/>
                    <w:sz w:val="20"/>
                    <w:szCs w:val="20"/>
                  </w:rPr>
                  <w:t>Meeting Number: 171 545 3348</w:t>
                </w:r>
              </w:p>
              <w:p w:rsidR="00873883" w:rsidRPr="001920D5" w:rsidRDefault="002376A3" w:rsidP="002376A3">
                <w:pPr>
                  <w:rPr>
                    <w:sz w:val="20"/>
                    <w:szCs w:val="20"/>
                  </w:rPr>
                </w:pPr>
                <w:r w:rsidRPr="001920D5">
                  <w:rPr>
                    <w:sz w:val="20"/>
                    <w:szCs w:val="20"/>
                  </w:rPr>
                  <w:t xml:space="preserve">Join by phone: 1-704-665-0860 (US) or toll free </w:t>
                </w:r>
                <w:r w:rsidR="00873883" w:rsidRPr="001920D5">
                  <w:rPr>
                    <w:sz w:val="20"/>
                    <w:szCs w:val="20"/>
                  </w:rPr>
                  <w:t>1-866</w:t>
                </w:r>
                <w:r w:rsidRPr="001920D5">
                  <w:rPr>
                    <w:sz w:val="20"/>
                    <w:szCs w:val="20"/>
                  </w:rPr>
                  <w:t>-747-5167, attendee access code: 478 030 46</w:t>
                </w:r>
                <w:r w:rsidR="00873883" w:rsidRPr="001920D5">
                  <w:rPr>
                    <w:sz w:val="20"/>
                    <w:szCs w:val="20"/>
                  </w:rPr>
                  <w:t>#</w:t>
                </w:r>
              </w:p>
              <w:p w:rsidR="00873883" w:rsidRPr="001920D5" w:rsidRDefault="00873883" w:rsidP="002376A3">
                <w:pPr>
                  <w:rPr>
                    <w:sz w:val="20"/>
                    <w:szCs w:val="20"/>
                  </w:rPr>
                </w:pPr>
              </w:p>
              <w:p w:rsidR="00873883" w:rsidRPr="001920D5" w:rsidRDefault="00873883" w:rsidP="002376A3">
                <w:pPr>
                  <w:rPr>
                    <w:sz w:val="20"/>
                    <w:szCs w:val="20"/>
                  </w:rPr>
                </w:pPr>
                <w:r w:rsidRPr="001920D5">
                  <w:rPr>
                    <w:sz w:val="20"/>
                    <w:szCs w:val="20"/>
                  </w:rPr>
                  <w:t>December 3,2020</w:t>
                </w:r>
              </w:p>
              <w:p w:rsidR="00873883" w:rsidRPr="001920D5" w:rsidRDefault="00873883" w:rsidP="002376A3">
                <w:pPr>
                  <w:rPr>
                    <w:sz w:val="20"/>
                    <w:szCs w:val="20"/>
                  </w:rPr>
                </w:pPr>
                <w:r w:rsidRPr="001920D5">
                  <w:rPr>
                    <w:sz w:val="20"/>
                    <w:szCs w:val="20"/>
                  </w:rPr>
                  <w:t>1:30 PM -  3:00 PM</w:t>
                </w:r>
              </w:p>
              <w:p w:rsidR="00873883" w:rsidRPr="001920D5" w:rsidRDefault="00873883" w:rsidP="002376A3">
                <w:pPr>
                  <w:rPr>
                    <w:sz w:val="20"/>
                    <w:szCs w:val="20"/>
                  </w:rPr>
                </w:pPr>
                <w:r w:rsidRPr="001920D5">
                  <w:rPr>
                    <w:sz w:val="20"/>
                    <w:szCs w:val="20"/>
                  </w:rPr>
                  <w:t>Conference Line: 1-866-747-5167 Participant code: 47803046, then #</w:t>
                </w:r>
              </w:p>
              <w:p w:rsidR="00873883" w:rsidRPr="001920D5" w:rsidRDefault="00873883" w:rsidP="002376A3">
                <w:pPr>
                  <w:rPr>
                    <w:sz w:val="20"/>
                    <w:szCs w:val="20"/>
                  </w:rPr>
                </w:pPr>
                <w:r w:rsidRPr="001920D5">
                  <w:rPr>
                    <w:b/>
                    <w:color w:val="FF0000"/>
                    <w:sz w:val="20"/>
                    <w:szCs w:val="20"/>
                  </w:rPr>
                  <w:t xml:space="preserve">State Agency - </w:t>
                </w:r>
                <w:r w:rsidRPr="001920D5">
                  <w:rPr>
                    <w:color w:val="FF0000"/>
                    <w:sz w:val="20"/>
                    <w:szCs w:val="20"/>
                  </w:rPr>
                  <w:t xml:space="preserve"> </w:t>
                </w:r>
                <w:r w:rsidRPr="001920D5">
                  <w:rPr>
                    <w:sz w:val="20"/>
                    <w:szCs w:val="20"/>
                  </w:rPr>
                  <w:t xml:space="preserve">WORKS Reporting Next Level: </w:t>
                </w:r>
                <w:hyperlink r:id="rId18" w:history="1">
                  <w:r w:rsidRPr="001920D5">
                    <w:rPr>
                      <w:rStyle w:val="Hyperlink"/>
                      <w:sz w:val="20"/>
                      <w:szCs w:val="20"/>
                    </w:rPr>
                    <w:t>https://attend.webex.com/attend/j.php?MTID=m9557eecff4b61a3d94ca1fd53df6dbf3</w:t>
                  </w:r>
                </w:hyperlink>
              </w:p>
              <w:p w:rsidR="00873883" w:rsidRPr="001920D5" w:rsidRDefault="00873883" w:rsidP="002376A3">
                <w:pPr>
                  <w:rPr>
                    <w:sz w:val="20"/>
                    <w:szCs w:val="20"/>
                  </w:rPr>
                </w:pPr>
                <w:r w:rsidRPr="001920D5">
                  <w:rPr>
                    <w:sz w:val="20"/>
                    <w:szCs w:val="20"/>
                  </w:rPr>
                  <w:t>Meeting Number: 171 439 2634</w:t>
                </w:r>
              </w:p>
              <w:p w:rsidR="00873883" w:rsidRPr="001920D5" w:rsidRDefault="00873883" w:rsidP="002376A3">
                <w:pPr>
                  <w:rPr>
                    <w:sz w:val="20"/>
                    <w:szCs w:val="20"/>
                  </w:rPr>
                </w:pPr>
                <w:r w:rsidRPr="001920D5">
                  <w:rPr>
                    <w:sz w:val="20"/>
                    <w:szCs w:val="20"/>
                  </w:rPr>
                  <w:t>Join by phone: 1-704-665-0860 (US) or toll free 1-866-747-5167, attendee access code: 478 030 46#</w:t>
                </w:r>
              </w:p>
              <w:p w:rsidR="00873883" w:rsidRPr="001920D5" w:rsidRDefault="00873883" w:rsidP="002376A3">
                <w:pPr>
                  <w:rPr>
                    <w:sz w:val="20"/>
                    <w:szCs w:val="20"/>
                  </w:rPr>
                </w:pPr>
              </w:p>
              <w:p w:rsidR="00873883" w:rsidRPr="001920D5" w:rsidRDefault="00873883" w:rsidP="002376A3">
                <w:pPr>
                  <w:rPr>
                    <w:sz w:val="20"/>
                    <w:szCs w:val="20"/>
                  </w:rPr>
                </w:pPr>
                <w:r w:rsidRPr="001920D5">
                  <w:rPr>
                    <w:sz w:val="20"/>
                    <w:szCs w:val="20"/>
                  </w:rPr>
                  <w:t>December 1, 2020</w:t>
                </w:r>
              </w:p>
              <w:p w:rsidR="00873883" w:rsidRPr="001920D5" w:rsidRDefault="00873883" w:rsidP="002376A3">
                <w:pPr>
                  <w:rPr>
                    <w:sz w:val="20"/>
                    <w:szCs w:val="20"/>
                  </w:rPr>
                </w:pPr>
                <w:r w:rsidRPr="001920D5">
                  <w:rPr>
                    <w:sz w:val="20"/>
                    <w:szCs w:val="20"/>
                  </w:rPr>
                  <w:t>1:30 PM – 3:00 PM</w:t>
                </w:r>
              </w:p>
              <w:p w:rsidR="00873883" w:rsidRPr="001920D5" w:rsidRDefault="00873883" w:rsidP="002376A3">
                <w:pPr>
                  <w:rPr>
                    <w:sz w:val="20"/>
                    <w:szCs w:val="20"/>
                  </w:rPr>
                </w:pPr>
                <w:r w:rsidRPr="001920D5">
                  <w:rPr>
                    <w:sz w:val="20"/>
                    <w:szCs w:val="20"/>
                  </w:rPr>
                  <w:t>Conference Line: 1-866-747-5167 Participant code: 47803046, then #</w:t>
                </w:r>
              </w:p>
              <w:p w:rsidR="00873883" w:rsidRPr="001920D5" w:rsidRDefault="00873883" w:rsidP="002376A3">
                <w:pPr>
                  <w:rPr>
                    <w:sz w:val="20"/>
                    <w:szCs w:val="20"/>
                  </w:rPr>
                </w:pPr>
                <w:r w:rsidRPr="001920D5">
                  <w:rPr>
                    <w:color w:val="00B0F0"/>
                    <w:sz w:val="20"/>
                    <w:szCs w:val="20"/>
                  </w:rPr>
                  <w:t>PSUBS</w:t>
                </w:r>
                <w:r w:rsidRPr="001920D5">
                  <w:rPr>
                    <w:sz w:val="20"/>
                    <w:szCs w:val="20"/>
                  </w:rPr>
                  <w:t xml:space="preserve"> – WORKS Reporting Next Level: </w:t>
                </w:r>
                <w:hyperlink r:id="rId19" w:history="1">
                  <w:r w:rsidRPr="001920D5">
                    <w:rPr>
                      <w:rStyle w:val="Hyperlink"/>
                      <w:sz w:val="20"/>
                      <w:szCs w:val="20"/>
                    </w:rPr>
                    <w:t>https://attend.webex.com/attend/j.php?MTID=m63d3ee886fcd39fb86c9e3f587ec3de8</w:t>
                  </w:r>
                </w:hyperlink>
              </w:p>
              <w:p w:rsidR="00873883" w:rsidRPr="001920D5" w:rsidRDefault="00873883" w:rsidP="002376A3">
                <w:pPr>
                  <w:rPr>
                    <w:sz w:val="20"/>
                    <w:szCs w:val="20"/>
                  </w:rPr>
                </w:pPr>
                <w:r w:rsidRPr="001920D5">
                  <w:rPr>
                    <w:sz w:val="20"/>
                    <w:szCs w:val="20"/>
                  </w:rPr>
                  <w:t>Meeting Number: 171 788 1200</w:t>
                </w:r>
              </w:p>
              <w:p w:rsidR="00873883" w:rsidRPr="001920D5" w:rsidRDefault="00873883" w:rsidP="002376A3">
                <w:pPr>
                  <w:rPr>
                    <w:sz w:val="20"/>
                    <w:szCs w:val="20"/>
                  </w:rPr>
                </w:pPr>
                <w:r w:rsidRPr="001920D5">
                  <w:rPr>
                    <w:sz w:val="20"/>
                    <w:szCs w:val="20"/>
                  </w:rPr>
                  <w:t>Join by phone: 1-704-665-0860 (US) or toll free 1-866-747-5167, attendee access code: 478 030 46#</w:t>
                </w:r>
              </w:p>
              <w:p w:rsidR="00873883" w:rsidRPr="001920D5" w:rsidRDefault="00873883" w:rsidP="002376A3">
                <w:pPr>
                  <w:rPr>
                    <w:sz w:val="20"/>
                    <w:szCs w:val="20"/>
                  </w:rPr>
                </w:pPr>
              </w:p>
              <w:p w:rsidR="00873883" w:rsidRPr="001920D5" w:rsidRDefault="00873883" w:rsidP="002376A3">
                <w:pPr>
                  <w:rPr>
                    <w:sz w:val="20"/>
                    <w:szCs w:val="20"/>
                  </w:rPr>
                </w:pPr>
                <w:r w:rsidRPr="001920D5">
                  <w:rPr>
                    <w:sz w:val="20"/>
                    <w:szCs w:val="20"/>
                  </w:rPr>
                  <w:t>December 3, 2020</w:t>
                </w:r>
              </w:p>
              <w:p w:rsidR="00873883" w:rsidRPr="001920D5" w:rsidRDefault="00873883" w:rsidP="002376A3">
                <w:pPr>
                  <w:rPr>
                    <w:sz w:val="20"/>
                    <w:szCs w:val="20"/>
                  </w:rPr>
                </w:pPr>
                <w:r w:rsidRPr="001920D5">
                  <w:rPr>
                    <w:sz w:val="20"/>
                    <w:szCs w:val="20"/>
                  </w:rPr>
                  <w:t>9:30 AM – 11:00 AM</w:t>
                </w:r>
              </w:p>
              <w:p w:rsidR="00873883" w:rsidRPr="001920D5" w:rsidRDefault="00873883" w:rsidP="002376A3">
                <w:pPr>
                  <w:rPr>
                    <w:sz w:val="20"/>
                    <w:szCs w:val="20"/>
                  </w:rPr>
                </w:pPr>
                <w:r w:rsidRPr="001920D5">
                  <w:rPr>
                    <w:sz w:val="20"/>
                    <w:szCs w:val="20"/>
                  </w:rPr>
                  <w:t>Conference Line: 1-866-747-5167 Participant code: 478030464, then #</w:t>
                </w:r>
              </w:p>
              <w:p w:rsidR="00873883" w:rsidRPr="001920D5" w:rsidRDefault="00873883" w:rsidP="002376A3">
                <w:pPr>
                  <w:rPr>
                    <w:sz w:val="20"/>
                    <w:szCs w:val="20"/>
                  </w:rPr>
                </w:pPr>
                <w:r w:rsidRPr="001920D5">
                  <w:rPr>
                    <w:color w:val="00B0F0"/>
                    <w:sz w:val="20"/>
                    <w:szCs w:val="20"/>
                  </w:rPr>
                  <w:t>PSUBS</w:t>
                </w:r>
                <w:r w:rsidRPr="001920D5">
                  <w:rPr>
                    <w:sz w:val="20"/>
                    <w:szCs w:val="20"/>
                  </w:rPr>
                  <w:t xml:space="preserve"> – WORKS Reporting Next Level: </w:t>
                </w:r>
                <w:hyperlink r:id="rId20" w:history="1">
                  <w:r w:rsidRPr="001920D5">
                    <w:rPr>
                      <w:rStyle w:val="Hyperlink"/>
                      <w:sz w:val="20"/>
                      <w:szCs w:val="20"/>
                    </w:rPr>
                    <w:t>https://attend.webex.com/attend/j.php?MTID=m6b5fd3dd0a2c282dfc2e6291cf3af723&amp;gt</w:t>
                  </w:r>
                </w:hyperlink>
              </w:p>
              <w:p w:rsidR="00873883" w:rsidRPr="001920D5" w:rsidRDefault="00873883" w:rsidP="002376A3">
                <w:pPr>
                  <w:rPr>
                    <w:sz w:val="20"/>
                    <w:szCs w:val="20"/>
                  </w:rPr>
                </w:pPr>
                <w:r w:rsidRPr="001920D5">
                  <w:rPr>
                    <w:sz w:val="20"/>
                    <w:szCs w:val="20"/>
                  </w:rPr>
                  <w:t>Meeting Number: 171 293 4839</w:t>
                </w:r>
              </w:p>
              <w:p w:rsidR="00DE3D86" w:rsidRDefault="00873883" w:rsidP="002376A3">
                <w:r w:rsidRPr="001920D5">
                  <w:rPr>
                    <w:sz w:val="20"/>
                    <w:szCs w:val="20"/>
                  </w:rPr>
                  <w:t>Join by phone: 1-704-665-0860 (US) or toll free 1-866-747-5167, attendee access code: 478 030 46</w:t>
                </w:r>
                <w:r>
                  <w:t>#</w:t>
                </w:r>
              </w:p>
            </w:tc>
          </w:sdtContent>
        </w:sdt>
      </w:tr>
    </w:tbl>
    <w:p w:rsidR="002376A3" w:rsidRDefault="002376A3" w:rsidP="00DE3D86">
      <w:pPr>
        <w:pStyle w:val="NoSpacing"/>
        <w:rPr>
          <w:sz w:val="18"/>
        </w:rPr>
      </w:pPr>
    </w:p>
    <w:p w:rsidR="000E56BC" w:rsidRDefault="002376A3" w:rsidP="002376A3">
      <w:r>
        <w:br w:type="page"/>
      </w:r>
    </w:p>
    <w:p w:rsidR="000E56BC" w:rsidRDefault="000E56BC" w:rsidP="000E56BC">
      <w:pPr>
        <w:spacing w:after="0" w:line="240" w:lineRule="auto"/>
        <w:ind w:firstLine="720"/>
        <w:jc w:val="center"/>
      </w:pPr>
      <w:r>
        <w:rPr>
          <w:noProof/>
        </w:rPr>
        <w:lastRenderedPageBreak/>
        <mc:AlternateContent>
          <mc:Choice Requires="wps">
            <w:drawing>
              <wp:anchor distT="0" distB="0" distL="114300" distR="114300" simplePos="0" relativeHeight="251659264" behindDoc="0" locked="0" layoutInCell="1" allowOverlap="1" wp14:anchorId="2C927739" wp14:editId="09F4A060">
                <wp:simplePos x="0" y="0"/>
                <wp:positionH relativeFrom="margin">
                  <wp:align>left</wp:align>
                </wp:positionH>
                <wp:positionV relativeFrom="paragraph">
                  <wp:posOffset>495300</wp:posOffset>
                </wp:positionV>
                <wp:extent cx="6600825" cy="523875"/>
                <wp:effectExtent l="0" t="0" r="9525" b="66675"/>
                <wp:wrapSquare wrapText="bothSides"/>
                <wp:docPr id="1" name="Text Box 1"/>
                <wp:cNvGraphicFramePr/>
                <a:graphic xmlns:a="http://schemas.openxmlformats.org/drawingml/2006/main">
                  <a:graphicData uri="http://schemas.microsoft.com/office/word/2010/wordprocessingShape">
                    <wps:wsp>
                      <wps:cNvSpPr txBox="1"/>
                      <wps:spPr>
                        <a:xfrm>
                          <a:off x="0" y="0"/>
                          <a:ext cx="6600825" cy="523875"/>
                        </a:xfrm>
                        <a:prstGeom prst="rect">
                          <a:avLst/>
                        </a:prstGeom>
                        <a:noFill/>
                        <a:ln>
                          <a:noFill/>
                        </a:ln>
                        <a:effectLst>
                          <a:outerShdw blurRad="50800" dist="38100" dir="2700000" algn="tl" rotWithShape="0">
                            <a:prstClr val="black">
                              <a:alpha val="40000"/>
                            </a:prstClr>
                          </a:outerShdw>
                        </a:effectLst>
                      </wps:spPr>
                      <wps:txbx>
                        <w:txbxContent>
                          <w:p w:rsidR="000E56BC" w:rsidRPr="006A2DAF" w:rsidRDefault="000E56BC" w:rsidP="000E56BC">
                            <w:pPr>
                              <w:spacing w:after="0" w:line="240" w:lineRule="auto"/>
                              <w:ind w:firstLine="720"/>
                              <w:jc w:val="center"/>
                              <w:rPr>
                                <w:color w:val="000000" w:themeColor="text1"/>
                                <w:sz w:val="52"/>
                                <w:szCs w:val="7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pPr>
                            <w:r w:rsidRPr="006A2DAF">
                              <w:rPr>
                                <w:color w:val="000000" w:themeColor="text1"/>
                                <w:sz w:val="52"/>
                                <w:szCs w:val="7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t>Your Guide to Chip and Pin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27739" id="_x0000_t202" coordsize="21600,21600" o:spt="202" path="m,l,21600r21600,l21600,xe">
                <v:stroke joinstyle="miter"/>
                <v:path gradientshapeok="t" o:connecttype="rect"/>
              </v:shapetype>
              <v:shape id="Text Box 1" o:spid="_x0000_s1026" type="#_x0000_t202" style="position:absolute;left:0;text-align:left;margin-left:0;margin-top:39pt;width:519.75pt;height:4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" filled="f" stroked="f">
                <v:shadow on="t" color="black" opacity="26214f" origin="-.5,-.5" offset=".74836mm,.74836mm"/>
                <v:textbox>
                  <w:txbxContent>
                    <w:p w:rsidR="000E56BC" w:rsidRPr="006A2DAF" w:rsidRDefault="000E56BC" w:rsidP="000E56BC">
                      <w:pPr>
                        <w:spacing w:after="0" w:line="240" w:lineRule="auto"/>
                        <w:ind w:firstLine="720"/>
                        <w:jc w:val="center"/>
                        <w:rPr>
                          <w:color w:val="000000" w:themeColor="text1"/>
                          <w:sz w:val="52"/>
                          <w:szCs w:val="7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pPr>
                      <w:r w:rsidRPr="006A2DAF">
                        <w:rPr>
                          <w:color w:val="000000" w:themeColor="text1"/>
                          <w:sz w:val="52"/>
                          <w:szCs w:val="7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t>Your Guide to Chip and Pin Technology</w:t>
                      </w:r>
                    </w:p>
                  </w:txbxContent>
                </v:textbox>
                <w10:wrap type="square" anchorx="margin"/>
              </v:shape>
            </w:pict>
          </mc:Fallback>
        </mc:AlternateContent>
      </w:r>
      <w:r w:rsidRPr="000E56BC">
        <w:rPr>
          <w:noProof/>
        </w:rPr>
        <w:drawing>
          <wp:inline distT="0" distB="0" distL="0" distR="0" wp14:anchorId="63488D95" wp14:editId="716C89F5">
            <wp:extent cx="3214731" cy="324485"/>
            <wp:effectExtent l="0" t="0" r="508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3232698" cy="326299"/>
                    </a:xfrm>
                    <a:prstGeom prst="rect">
                      <a:avLst/>
                    </a:prstGeom>
                  </pic:spPr>
                </pic:pic>
              </a:graphicData>
            </a:graphic>
          </wp:inline>
        </w:drawing>
      </w:r>
    </w:p>
    <w:p w:rsidR="000E56BC" w:rsidRDefault="000E56BC" w:rsidP="000E56BC">
      <w:pPr>
        <w:spacing w:after="0" w:line="240" w:lineRule="auto"/>
        <w:ind w:firstLine="720"/>
      </w:pPr>
    </w:p>
    <w:p w:rsidR="000E56BC" w:rsidRDefault="000E56BC" w:rsidP="000E56BC">
      <w:pPr>
        <w:spacing w:after="0" w:line="240" w:lineRule="auto"/>
        <w:ind w:firstLine="720"/>
      </w:pPr>
    </w:p>
    <w:p w:rsidR="000E56BC" w:rsidRPr="006A2DAF" w:rsidRDefault="000E56BC" w:rsidP="000E56BC">
      <w:pPr>
        <w:spacing w:after="0" w:line="240" w:lineRule="auto"/>
        <w:ind w:firstLine="720"/>
        <w:rPr>
          <w:b/>
          <w:color w:val="FF0000"/>
        </w:rPr>
      </w:pPr>
      <w:r w:rsidRPr="006A2DAF">
        <w:rPr>
          <w:b/>
          <w:color w:val="FF0000"/>
        </w:rPr>
        <w:t>Welcome to Chip and PIN</w:t>
      </w:r>
    </w:p>
    <w:p w:rsidR="000E56BC" w:rsidRPr="0062244B" w:rsidRDefault="000E56BC" w:rsidP="000E56BC">
      <w:pPr>
        <w:spacing w:after="0" w:line="240" w:lineRule="auto"/>
        <w:ind w:firstLine="720"/>
        <w:rPr>
          <w:b/>
          <w:sz w:val="22"/>
        </w:rPr>
      </w:pPr>
    </w:p>
    <w:p w:rsidR="000E56BC" w:rsidRPr="0062244B" w:rsidRDefault="000E56BC" w:rsidP="000E56BC">
      <w:pPr>
        <w:spacing w:after="0" w:line="240" w:lineRule="auto"/>
        <w:ind w:firstLine="720"/>
        <w:jc w:val="center"/>
        <w:rPr>
          <w:sz w:val="22"/>
        </w:rPr>
      </w:pPr>
      <w:r w:rsidRPr="0062244B">
        <w:rPr>
          <w:sz w:val="22"/>
        </w:rPr>
        <w:t>Your Bank of America Merrill Lynch card is now Chip and PIN enabled. The embedded microchip provides enhanced fraud protection and increased global acceptance.</w:t>
      </w:r>
    </w:p>
    <w:p w:rsidR="000E56BC" w:rsidRPr="0062244B" w:rsidRDefault="000E56BC" w:rsidP="000E56BC">
      <w:pPr>
        <w:spacing w:after="0" w:line="240" w:lineRule="auto"/>
        <w:ind w:firstLine="720"/>
        <w:jc w:val="center"/>
        <w:rPr>
          <w:sz w:val="22"/>
        </w:rPr>
      </w:pPr>
    </w:p>
    <w:p w:rsidR="000E56BC" w:rsidRPr="006A2DAF" w:rsidRDefault="000E56BC" w:rsidP="000E56BC">
      <w:pPr>
        <w:spacing w:after="0" w:line="240" w:lineRule="auto"/>
        <w:ind w:firstLine="720"/>
        <w:rPr>
          <w:b/>
          <w:color w:val="0070C0"/>
        </w:rPr>
      </w:pPr>
      <w:r w:rsidRPr="006A2DAF">
        <w:rPr>
          <w:b/>
          <w:color w:val="0070C0"/>
        </w:rPr>
        <w:t>Getting Started</w:t>
      </w:r>
    </w:p>
    <w:p w:rsidR="000E56BC" w:rsidRPr="0062244B" w:rsidRDefault="000E56BC" w:rsidP="000E56BC">
      <w:pPr>
        <w:spacing w:after="0" w:line="240" w:lineRule="auto"/>
        <w:ind w:firstLine="720"/>
        <w:rPr>
          <w:sz w:val="22"/>
        </w:rPr>
      </w:pPr>
    </w:p>
    <w:p w:rsidR="000E56BC" w:rsidRPr="0062244B" w:rsidRDefault="000E56BC" w:rsidP="000E56BC">
      <w:pPr>
        <w:spacing w:after="0" w:line="240" w:lineRule="auto"/>
        <w:ind w:firstLine="720"/>
        <w:rPr>
          <w:sz w:val="22"/>
        </w:rPr>
      </w:pPr>
      <w:r w:rsidRPr="0062244B">
        <w:rPr>
          <w:b/>
          <w:sz w:val="22"/>
        </w:rPr>
        <w:t xml:space="preserve">Customize your PIN </w:t>
      </w:r>
      <w:r w:rsidRPr="0062244B">
        <w:rPr>
          <w:sz w:val="22"/>
        </w:rPr>
        <w:t>as part of the card activation process</w:t>
      </w:r>
    </w:p>
    <w:p w:rsidR="0062244B" w:rsidRPr="0062244B" w:rsidRDefault="0062244B" w:rsidP="000E56BC">
      <w:pPr>
        <w:spacing w:after="0" w:line="240" w:lineRule="auto"/>
        <w:ind w:firstLine="720"/>
        <w:rPr>
          <w:sz w:val="22"/>
        </w:rPr>
      </w:pPr>
    </w:p>
    <w:p w:rsidR="000E56BC" w:rsidRPr="0062244B" w:rsidRDefault="000E56BC" w:rsidP="000E56BC">
      <w:pPr>
        <w:spacing w:after="0" w:line="240" w:lineRule="auto"/>
        <w:ind w:firstLine="720"/>
        <w:rPr>
          <w:sz w:val="22"/>
        </w:rPr>
      </w:pPr>
      <w:r w:rsidRPr="0062244B">
        <w:rPr>
          <w:b/>
          <w:sz w:val="22"/>
        </w:rPr>
        <w:t>Register your card</w:t>
      </w:r>
      <w:r w:rsidRPr="0062244B">
        <w:rPr>
          <w:sz w:val="22"/>
        </w:rPr>
        <w:t xml:space="preserve"> to </w:t>
      </w:r>
      <w:r w:rsidR="007A3166">
        <w:rPr>
          <w:sz w:val="22"/>
        </w:rPr>
        <w:t>unlock</w:t>
      </w:r>
      <w:r w:rsidRPr="0062244B">
        <w:rPr>
          <w:sz w:val="22"/>
        </w:rPr>
        <w:t xml:space="preserve"> additional PIN features at: BofAML.com/</w:t>
      </w:r>
      <w:proofErr w:type="spellStart"/>
      <w:r w:rsidRPr="0062244B">
        <w:rPr>
          <w:sz w:val="22"/>
        </w:rPr>
        <w:t>globalcardaccess</w:t>
      </w:r>
      <w:proofErr w:type="spellEnd"/>
    </w:p>
    <w:p w:rsidR="0062244B" w:rsidRPr="0062244B" w:rsidRDefault="0062244B" w:rsidP="000E56BC">
      <w:pPr>
        <w:spacing w:after="0" w:line="240" w:lineRule="auto"/>
        <w:ind w:firstLine="720"/>
        <w:rPr>
          <w:sz w:val="22"/>
        </w:rPr>
      </w:pPr>
    </w:p>
    <w:p w:rsidR="000E56BC" w:rsidRPr="0062244B" w:rsidRDefault="000E56BC" w:rsidP="000E56BC">
      <w:pPr>
        <w:spacing w:after="0" w:line="240" w:lineRule="auto"/>
        <w:ind w:firstLine="720"/>
        <w:rPr>
          <w:sz w:val="22"/>
        </w:rPr>
      </w:pPr>
      <w:r w:rsidRPr="0062244B">
        <w:rPr>
          <w:b/>
          <w:sz w:val="22"/>
        </w:rPr>
        <w:t xml:space="preserve">Retrieve or view your PIN </w:t>
      </w:r>
      <w:r w:rsidRPr="0062244B">
        <w:rPr>
          <w:sz w:val="22"/>
        </w:rPr>
        <w:t>anytime by visiting the Global Card Access website</w:t>
      </w:r>
    </w:p>
    <w:p w:rsidR="0062244B" w:rsidRPr="0062244B" w:rsidRDefault="0062244B" w:rsidP="000E56BC">
      <w:pPr>
        <w:spacing w:after="0" w:line="240" w:lineRule="auto"/>
        <w:ind w:firstLine="720"/>
        <w:rPr>
          <w:sz w:val="22"/>
        </w:rPr>
      </w:pPr>
    </w:p>
    <w:p w:rsidR="000E56BC" w:rsidRPr="0062244B" w:rsidRDefault="000E56BC" w:rsidP="0062244B">
      <w:pPr>
        <w:spacing w:after="0" w:line="240" w:lineRule="auto"/>
        <w:ind w:left="720"/>
        <w:rPr>
          <w:sz w:val="22"/>
        </w:rPr>
      </w:pPr>
      <w:r w:rsidRPr="0062244B">
        <w:rPr>
          <w:b/>
          <w:sz w:val="22"/>
        </w:rPr>
        <w:t xml:space="preserve">Change or reset your PIN </w:t>
      </w:r>
      <w:r w:rsidRPr="0062244B">
        <w:rPr>
          <w:sz w:val="22"/>
        </w:rPr>
        <w:t>if needed by calling the number on the back of the card and           selecting the PIN change menu option</w:t>
      </w:r>
    </w:p>
    <w:p w:rsidR="0062244B" w:rsidRPr="0062244B" w:rsidRDefault="0062244B" w:rsidP="0062244B">
      <w:pPr>
        <w:pStyle w:val="ListParagraph"/>
        <w:numPr>
          <w:ilvl w:val="0"/>
          <w:numId w:val="16"/>
        </w:numPr>
        <w:spacing w:after="0" w:line="240" w:lineRule="auto"/>
        <w:rPr>
          <w:sz w:val="22"/>
        </w:rPr>
      </w:pPr>
      <w:r w:rsidRPr="0062244B">
        <w:rPr>
          <w:sz w:val="22"/>
        </w:rPr>
        <w:t>Memorize your PIN and keep it confidential</w:t>
      </w:r>
    </w:p>
    <w:p w:rsidR="0062244B" w:rsidRPr="0062244B" w:rsidRDefault="0062244B" w:rsidP="0062244B">
      <w:pPr>
        <w:pStyle w:val="ListParagraph"/>
        <w:numPr>
          <w:ilvl w:val="0"/>
          <w:numId w:val="16"/>
        </w:numPr>
        <w:spacing w:after="0" w:line="240" w:lineRule="auto"/>
        <w:rPr>
          <w:sz w:val="22"/>
        </w:rPr>
      </w:pPr>
      <w:r w:rsidRPr="0062244B">
        <w:rPr>
          <w:sz w:val="22"/>
        </w:rPr>
        <w:t>Never provide your PIN via email, phone or website</w:t>
      </w:r>
    </w:p>
    <w:p w:rsidR="0062244B" w:rsidRPr="0062244B" w:rsidRDefault="0062244B" w:rsidP="0062244B">
      <w:pPr>
        <w:pStyle w:val="ListParagraph"/>
        <w:numPr>
          <w:ilvl w:val="0"/>
          <w:numId w:val="16"/>
        </w:numPr>
        <w:spacing w:after="0" w:line="240" w:lineRule="auto"/>
        <w:rPr>
          <w:sz w:val="22"/>
        </w:rPr>
      </w:pPr>
      <w:r w:rsidRPr="0062244B">
        <w:rPr>
          <w:sz w:val="22"/>
        </w:rPr>
        <w:t>If you have cash access, the same PIN is used at ATMs and chip enabled merchants</w:t>
      </w:r>
    </w:p>
    <w:p w:rsidR="000E56BC" w:rsidRPr="0062244B" w:rsidRDefault="0062244B" w:rsidP="0062244B">
      <w:pPr>
        <w:spacing w:after="0" w:line="240" w:lineRule="auto"/>
        <w:ind w:left="1890"/>
        <w:rPr>
          <w:sz w:val="22"/>
        </w:rPr>
      </w:pPr>
      <w:r w:rsidRPr="0062244B">
        <w:rPr>
          <w:sz w:val="22"/>
        </w:rPr>
        <w:t>(Note: the PIN will not automatically grant cash access if your company policy does not allow it.)</w:t>
      </w:r>
    </w:p>
    <w:p w:rsidR="000E56BC" w:rsidRPr="0062244B" w:rsidRDefault="000E56BC" w:rsidP="000E56BC">
      <w:pPr>
        <w:spacing w:after="0" w:line="240" w:lineRule="auto"/>
        <w:ind w:firstLine="720"/>
        <w:rPr>
          <w:b/>
          <w:sz w:val="22"/>
        </w:rPr>
      </w:pPr>
    </w:p>
    <w:p w:rsidR="0062244B" w:rsidRPr="006A2DAF" w:rsidRDefault="0062244B" w:rsidP="000E56BC">
      <w:pPr>
        <w:spacing w:after="0" w:line="240" w:lineRule="auto"/>
        <w:ind w:firstLine="720"/>
        <w:rPr>
          <w:b/>
          <w:color w:val="FF0000"/>
        </w:rPr>
      </w:pPr>
      <w:r w:rsidRPr="006A2DAF">
        <w:rPr>
          <w:b/>
          <w:color w:val="FF0000"/>
        </w:rPr>
        <w:t>Using your Chip &amp; PIN Card</w:t>
      </w:r>
    </w:p>
    <w:p w:rsidR="0062244B" w:rsidRPr="0062244B" w:rsidRDefault="0062244B" w:rsidP="000E56BC">
      <w:pPr>
        <w:spacing w:after="0" w:line="240" w:lineRule="auto"/>
        <w:ind w:firstLine="720"/>
        <w:rPr>
          <w:b/>
          <w:color w:val="FF0000"/>
          <w:sz w:val="22"/>
        </w:rPr>
      </w:pPr>
    </w:p>
    <w:p w:rsidR="0062244B" w:rsidRPr="0062244B" w:rsidRDefault="0062244B" w:rsidP="0062244B">
      <w:pPr>
        <w:spacing w:after="0" w:line="240" w:lineRule="auto"/>
        <w:ind w:left="810"/>
        <w:rPr>
          <w:sz w:val="22"/>
        </w:rPr>
      </w:pPr>
      <w:r w:rsidRPr="0062244B">
        <w:rPr>
          <w:b/>
          <w:sz w:val="22"/>
        </w:rPr>
        <w:t xml:space="preserve">Step 1 – </w:t>
      </w:r>
      <w:r w:rsidRPr="0062244B">
        <w:rPr>
          <w:sz w:val="22"/>
        </w:rPr>
        <w:t>insert you card face up in a chip-enabled terminal. Leave the card in place while the transaction is processed.</w:t>
      </w:r>
    </w:p>
    <w:p w:rsidR="0062244B" w:rsidRPr="0062244B" w:rsidRDefault="0062244B" w:rsidP="0062244B">
      <w:pPr>
        <w:spacing w:after="0" w:line="240" w:lineRule="auto"/>
        <w:ind w:left="810"/>
        <w:rPr>
          <w:sz w:val="22"/>
        </w:rPr>
      </w:pPr>
    </w:p>
    <w:p w:rsidR="0062244B" w:rsidRPr="0062244B" w:rsidRDefault="0062244B" w:rsidP="0062244B">
      <w:pPr>
        <w:spacing w:after="0" w:line="240" w:lineRule="auto"/>
        <w:ind w:left="810"/>
        <w:rPr>
          <w:sz w:val="22"/>
        </w:rPr>
      </w:pPr>
      <w:r w:rsidRPr="0062244B">
        <w:rPr>
          <w:b/>
          <w:sz w:val="22"/>
        </w:rPr>
        <w:t xml:space="preserve">Step 2 – </w:t>
      </w:r>
      <w:r w:rsidRPr="0062244B">
        <w:rPr>
          <w:sz w:val="22"/>
        </w:rPr>
        <w:t>Follow the prompts to complete your purchase. In most cases, you’ll be asked to enter your 4-digit PIN.</w:t>
      </w:r>
    </w:p>
    <w:p w:rsidR="0062244B" w:rsidRPr="0062244B" w:rsidRDefault="0062244B" w:rsidP="0062244B">
      <w:pPr>
        <w:spacing w:after="0" w:line="240" w:lineRule="auto"/>
        <w:ind w:left="810"/>
        <w:rPr>
          <w:sz w:val="22"/>
        </w:rPr>
      </w:pPr>
    </w:p>
    <w:p w:rsidR="0062244B" w:rsidRPr="0062244B" w:rsidRDefault="0062244B" w:rsidP="0062244B">
      <w:pPr>
        <w:spacing w:after="0" w:line="240" w:lineRule="auto"/>
        <w:ind w:left="810"/>
        <w:rPr>
          <w:sz w:val="22"/>
        </w:rPr>
      </w:pPr>
      <w:r w:rsidRPr="0062244B">
        <w:rPr>
          <w:b/>
          <w:sz w:val="22"/>
        </w:rPr>
        <w:t xml:space="preserve">Step 3 - </w:t>
      </w:r>
      <w:r w:rsidRPr="0062244B">
        <w:rPr>
          <w:sz w:val="22"/>
        </w:rPr>
        <w:t>Remove your card from the terminal once your transaction is complete.</w:t>
      </w:r>
    </w:p>
    <w:p w:rsidR="0062244B" w:rsidRPr="0062244B" w:rsidRDefault="0062244B" w:rsidP="0062244B">
      <w:pPr>
        <w:spacing w:after="0" w:line="240" w:lineRule="auto"/>
        <w:ind w:left="810"/>
        <w:rPr>
          <w:sz w:val="22"/>
        </w:rPr>
      </w:pPr>
    </w:p>
    <w:p w:rsidR="0062244B" w:rsidRPr="0062244B" w:rsidRDefault="0062244B" w:rsidP="0062244B">
      <w:pPr>
        <w:pStyle w:val="ListParagraph"/>
        <w:numPr>
          <w:ilvl w:val="0"/>
          <w:numId w:val="17"/>
        </w:numPr>
        <w:spacing w:after="0" w:line="240" w:lineRule="auto"/>
        <w:rPr>
          <w:sz w:val="22"/>
        </w:rPr>
      </w:pPr>
      <w:r w:rsidRPr="0062244B">
        <w:rPr>
          <w:sz w:val="22"/>
        </w:rPr>
        <w:t>Your chip card also has a magnetic stripe and will continue to work at merchants that are not yet chip-enabled.</w:t>
      </w:r>
    </w:p>
    <w:p w:rsidR="0062244B" w:rsidRPr="0062244B" w:rsidRDefault="0062244B" w:rsidP="0062244B">
      <w:pPr>
        <w:pStyle w:val="ListParagraph"/>
        <w:numPr>
          <w:ilvl w:val="0"/>
          <w:numId w:val="17"/>
        </w:numPr>
        <w:spacing w:after="0" w:line="240" w:lineRule="auto"/>
        <w:rPr>
          <w:sz w:val="22"/>
        </w:rPr>
      </w:pPr>
      <w:r w:rsidRPr="0062244B">
        <w:rPr>
          <w:sz w:val="22"/>
        </w:rPr>
        <w:t>There is no change to online or phone transactions. Complete those purchase as you do currently.</w:t>
      </w:r>
    </w:p>
    <w:p w:rsidR="0062244B" w:rsidRPr="0062244B" w:rsidRDefault="0062244B" w:rsidP="0062244B">
      <w:pPr>
        <w:spacing w:after="0" w:line="240" w:lineRule="auto"/>
        <w:rPr>
          <w:sz w:val="22"/>
        </w:rPr>
      </w:pPr>
    </w:p>
    <w:p w:rsidR="0062244B" w:rsidRPr="0062244B" w:rsidRDefault="0062244B" w:rsidP="0062244B">
      <w:pPr>
        <w:spacing w:after="0" w:line="240" w:lineRule="auto"/>
        <w:ind w:left="720"/>
        <w:rPr>
          <w:b/>
          <w:color w:val="0070C0"/>
          <w:sz w:val="22"/>
        </w:rPr>
      </w:pPr>
    </w:p>
    <w:p w:rsidR="0062244B" w:rsidRDefault="0062244B" w:rsidP="0062244B">
      <w:pPr>
        <w:spacing w:after="0" w:line="240" w:lineRule="auto"/>
        <w:ind w:left="720"/>
        <w:rPr>
          <w:b/>
          <w:color w:val="0070C0"/>
          <w:sz w:val="22"/>
        </w:rPr>
      </w:pPr>
    </w:p>
    <w:p w:rsidR="0062244B" w:rsidRDefault="0062244B" w:rsidP="0062244B">
      <w:pPr>
        <w:spacing w:after="0" w:line="240" w:lineRule="auto"/>
        <w:ind w:left="720"/>
        <w:rPr>
          <w:b/>
          <w:color w:val="0070C0"/>
          <w:sz w:val="22"/>
        </w:rPr>
      </w:pPr>
    </w:p>
    <w:p w:rsidR="0062244B" w:rsidRPr="0062244B" w:rsidRDefault="0062244B" w:rsidP="0062244B">
      <w:pPr>
        <w:spacing w:after="0" w:line="240" w:lineRule="auto"/>
        <w:ind w:left="720"/>
        <w:rPr>
          <w:b/>
          <w:color w:val="0070C0"/>
          <w:sz w:val="22"/>
        </w:rPr>
      </w:pPr>
    </w:p>
    <w:p w:rsidR="0062244B" w:rsidRPr="0062244B" w:rsidRDefault="0062244B" w:rsidP="0062244B">
      <w:pPr>
        <w:spacing w:after="0" w:line="240" w:lineRule="auto"/>
        <w:ind w:left="720"/>
        <w:jc w:val="center"/>
        <w:rPr>
          <w:b/>
          <w:color w:val="0070C0"/>
          <w:sz w:val="22"/>
        </w:rPr>
      </w:pPr>
      <w:r w:rsidRPr="0062244B">
        <w:rPr>
          <w:noProof/>
          <w:sz w:val="22"/>
        </w:rPr>
        <w:lastRenderedPageBreak/>
        <w:drawing>
          <wp:inline distT="0" distB="0" distL="0" distR="0" wp14:anchorId="723E2989" wp14:editId="55CC50CC">
            <wp:extent cx="3214731" cy="324485"/>
            <wp:effectExtent l="0" t="0" r="508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3232698" cy="326299"/>
                    </a:xfrm>
                    <a:prstGeom prst="rect">
                      <a:avLst/>
                    </a:prstGeom>
                  </pic:spPr>
                </pic:pic>
              </a:graphicData>
            </a:graphic>
          </wp:inline>
        </w:drawing>
      </w:r>
    </w:p>
    <w:p w:rsidR="0062244B" w:rsidRPr="0062244B" w:rsidRDefault="0062244B" w:rsidP="0062244B">
      <w:pPr>
        <w:spacing w:after="0" w:line="240" w:lineRule="auto"/>
        <w:ind w:left="720"/>
        <w:jc w:val="center"/>
        <w:rPr>
          <w:b/>
          <w:color w:val="0070C0"/>
          <w:sz w:val="22"/>
        </w:rPr>
      </w:pPr>
    </w:p>
    <w:p w:rsidR="0062244B" w:rsidRPr="0062244B" w:rsidRDefault="0062244B" w:rsidP="0062244B">
      <w:pPr>
        <w:spacing w:after="0" w:line="240" w:lineRule="auto"/>
        <w:ind w:left="720"/>
        <w:rPr>
          <w:b/>
          <w:color w:val="0070C0"/>
          <w:sz w:val="22"/>
        </w:rPr>
      </w:pPr>
    </w:p>
    <w:p w:rsidR="0062244B" w:rsidRPr="0062244B" w:rsidRDefault="0062244B" w:rsidP="0062244B">
      <w:pPr>
        <w:spacing w:after="0" w:line="240" w:lineRule="auto"/>
        <w:ind w:left="720"/>
        <w:rPr>
          <w:b/>
          <w:color w:val="0070C0"/>
          <w:sz w:val="22"/>
        </w:rPr>
      </w:pPr>
      <w:r w:rsidRPr="0062244B">
        <w:rPr>
          <w:b/>
          <w:color w:val="0070C0"/>
          <w:sz w:val="22"/>
        </w:rPr>
        <w:t>Frequently Asked Questions</w:t>
      </w:r>
    </w:p>
    <w:p w:rsidR="0062244B" w:rsidRPr="0062244B" w:rsidRDefault="0062244B" w:rsidP="0062244B">
      <w:pPr>
        <w:spacing w:after="0" w:line="240" w:lineRule="auto"/>
        <w:ind w:left="720"/>
        <w:rPr>
          <w:b/>
          <w:color w:val="0070C0"/>
          <w:sz w:val="22"/>
        </w:rPr>
      </w:pPr>
    </w:p>
    <w:p w:rsidR="0062244B" w:rsidRPr="0062244B" w:rsidRDefault="0062244B" w:rsidP="0062244B">
      <w:pPr>
        <w:spacing w:after="0" w:line="240" w:lineRule="auto"/>
        <w:ind w:left="720"/>
        <w:rPr>
          <w:b/>
          <w:sz w:val="22"/>
        </w:rPr>
      </w:pPr>
      <w:r w:rsidRPr="0062244B">
        <w:rPr>
          <w:b/>
          <w:sz w:val="22"/>
        </w:rPr>
        <w:t>What if I enter my PIN incorrectly?</w:t>
      </w:r>
    </w:p>
    <w:p w:rsidR="0062244B" w:rsidRPr="0062244B" w:rsidRDefault="0062244B" w:rsidP="0062244B">
      <w:pPr>
        <w:spacing w:after="0" w:line="240" w:lineRule="auto"/>
        <w:ind w:left="720"/>
        <w:rPr>
          <w:sz w:val="22"/>
        </w:rPr>
      </w:pPr>
    </w:p>
    <w:p w:rsidR="0062244B" w:rsidRPr="0062244B" w:rsidRDefault="0062244B" w:rsidP="0062244B">
      <w:pPr>
        <w:spacing w:after="0" w:line="240" w:lineRule="auto"/>
        <w:ind w:left="720"/>
        <w:rPr>
          <w:sz w:val="22"/>
        </w:rPr>
      </w:pPr>
      <w:r w:rsidRPr="0062244B">
        <w:rPr>
          <w:sz w:val="22"/>
        </w:rPr>
        <w:t>You have three consecutive attempts to enter your PIN corre</w:t>
      </w:r>
      <w:r w:rsidR="007A3166">
        <w:rPr>
          <w:sz w:val="22"/>
        </w:rPr>
        <w:t>ct</w:t>
      </w:r>
      <w:r w:rsidRPr="0062244B">
        <w:rPr>
          <w:sz w:val="22"/>
        </w:rPr>
        <w:t>ly. After the third failed attempt, your chip card will be blocked. You will need to contact Global Card Services and follow the prompts to reset your PIN.</w:t>
      </w:r>
    </w:p>
    <w:p w:rsidR="0062244B" w:rsidRPr="0062244B" w:rsidRDefault="0062244B" w:rsidP="0062244B">
      <w:pPr>
        <w:spacing w:after="0" w:line="240" w:lineRule="auto"/>
        <w:ind w:left="720"/>
        <w:rPr>
          <w:sz w:val="22"/>
        </w:rPr>
      </w:pPr>
    </w:p>
    <w:p w:rsidR="0062244B" w:rsidRPr="0062244B" w:rsidRDefault="0062244B" w:rsidP="0062244B">
      <w:pPr>
        <w:spacing w:after="0" w:line="240" w:lineRule="auto"/>
        <w:ind w:left="720"/>
        <w:rPr>
          <w:b/>
          <w:sz w:val="22"/>
        </w:rPr>
      </w:pPr>
      <w:r w:rsidRPr="0062244B">
        <w:rPr>
          <w:b/>
          <w:sz w:val="22"/>
        </w:rPr>
        <w:t>What if I forget my PIN?</w:t>
      </w:r>
    </w:p>
    <w:p w:rsidR="0062244B" w:rsidRPr="0062244B" w:rsidRDefault="0062244B" w:rsidP="0062244B">
      <w:pPr>
        <w:spacing w:after="0" w:line="240" w:lineRule="auto"/>
        <w:ind w:left="720"/>
        <w:rPr>
          <w:b/>
          <w:sz w:val="22"/>
        </w:rPr>
      </w:pPr>
    </w:p>
    <w:p w:rsidR="0062244B" w:rsidRPr="0062244B" w:rsidRDefault="0062244B" w:rsidP="0062244B">
      <w:pPr>
        <w:spacing w:after="0" w:line="240" w:lineRule="auto"/>
        <w:ind w:left="720"/>
        <w:rPr>
          <w:sz w:val="22"/>
        </w:rPr>
      </w:pPr>
      <w:r w:rsidRPr="0062244B">
        <w:rPr>
          <w:sz w:val="22"/>
        </w:rPr>
        <w:t>You PIN may be accessed via the secure Global Card access website at BofAML.com/</w:t>
      </w:r>
      <w:proofErr w:type="spellStart"/>
      <w:r w:rsidRPr="0062244B">
        <w:rPr>
          <w:sz w:val="22"/>
        </w:rPr>
        <w:t>globalcardaccess</w:t>
      </w:r>
      <w:proofErr w:type="spellEnd"/>
    </w:p>
    <w:p w:rsidR="0062244B" w:rsidRPr="0062244B" w:rsidRDefault="0062244B" w:rsidP="0062244B">
      <w:pPr>
        <w:spacing w:after="0" w:line="240" w:lineRule="auto"/>
        <w:ind w:left="720"/>
        <w:rPr>
          <w:sz w:val="22"/>
        </w:rPr>
      </w:pPr>
    </w:p>
    <w:p w:rsidR="0062244B" w:rsidRPr="0062244B" w:rsidRDefault="0062244B" w:rsidP="0062244B">
      <w:pPr>
        <w:spacing w:after="0" w:line="240" w:lineRule="auto"/>
        <w:ind w:left="720"/>
        <w:rPr>
          <w:b/>
          <w:sz w:val="22"/>
        </w:rPr>
      </w:pPr>
      <w:r w:rsidRPr="0062244B">
        <w:rPr>
          <w:b/>
          <w:sz w:val="22"/>
        </w:rPr>
        <w:t>What</w:t>
      </w:r>
      <w:r w:rsidR="000211D3">
        <w:rPr>
          <w:b/>
          <w:sz w:val="22"/>
        </w:rPr>
        <w:t xml:space="preserve"> if</w:t>
      </w:r>
      <w:r w:rsidRPr="0062244B">
        <w:rPr>
          <w:b/>
          <w:sz w:val="22"/>
        </w:rPr>
        <w:t xml:space="preserve"> I lose my Chip &amp; PIN card?</w:t>
      </w:r>
    </w:p>
    <w:p w:rsidR="0062244B" w:rsidRPr="0062244B" w:rsidRDefault="0062244B" w:rsidP="0062244B">
      <w:pPr>
        <w:spacing w:after="0" w:line="240" w:lineRule="auto"/>
        <w:ind w:left="720"/>
        <w:rPr>
          <w:b/>
          <w:sz w:val="22"/>
        </w:rPr>
      </w:pPr>
    </w:p>
    <w:p w:rsidR="0062244B" w:rsidRDefault="0062244B" w:rsidP="0062244B">
      <w:pPr>
        <w:spacing w:after="0" w:line="240" w:lineRule="auto"/>
        <w:ind w:left="720"/>
        <w:rPr>
          <w:sz w:val="22"/>
        </w:rPr>
      </w:pPr>
      <w:r w:rsidRPr="0062244B">
        <w:rPr>
          <w:sz w:val="22"/>
        </w:rPr>
        <w:t>Call Global Card Services at 888.449.2273 in the U.S. or 800.300.3084 in Canada. If you are outside the U.S. or Canada, call collect at 1.602.379.8753.</w:t>
      </w:r>
    </w:p>
    <w:p w:rsidR="00613EE3" w:rsidRDefault="00613EE3" w:rsidP="0062244B">
      <w:pPr>
        <w:spacing w:after="0" w:line="240" w:lineRule="auto"/>
        <w:ind w:left="720"/>
        <w:rPr>
          <w:sz w:val="22"/>
        </w:rPr>
      </w:pPr>
    </w:p>
    <w:p w:rsidR="00613EE3" w:rsidRDefault="00613EE3" w:rsidP="0062244B">
      <w:pPr>
        <w:spacing w:after="0" w:line="240" w:lineRule="auto"/>
        <w:ind w:left="720"/>
        <w:rPr>
          <w:sz w:val="22"/>
        </w:rPr>
      </w:pPr>
    </w:p>
    <w:p w:rsidR="00613EE3" w:rsidRDefault="00613EE3" w:rsidP="0062244B">
      <w:pPr>
        <w:spacing w:after="0" w:line="240" w:lineRule="auto"/>
        <w:ind w:left="720"/>
        <w:rPr>
          <w:sz w:val="22"/>
        </w:rPr>
      </w:pPr>
    </w:p>
    <w:p w:rsidR="00613EE3" w:rsidRPr="00613EE3" w:rsidRDefault="00613EE3" w:rsidP="00613EE3">
      <w:pPr>
        <w:spacing w:after="0" w:line="240" w:lineRule="auto"/>
        <w:ind w:left="720"/>
        <w:rPr>
          <w:b/>
          <w:color w:val="FF0000"/>
          <w:sz w:val="22"/>
        </w:rPr>
      </w:pPr>
      <w:r w:rsidRPr="00613EE3">
        <w:rPr>
          <w:b/>
          <w:color w:val="FF0000"/>
          <w:sz w:val="22"/>
        </w:rPr>
        <w:t>For more information, please see the provided links:</w:t>
      </w:r>
    </w:p>
    <w:p w:rsidR="0062244B" w:rsidRDefault="0062244B" w:rsidP="0062244B">
      <w:pPr>
        <w:spacing w:after="0" w:line="240" w:lineRule="auto"/>
        <w:ind w:left="720"/>
        <w:rPr>
          <w:b/>
          <w:color w:val="0070C0"/>
        </w:rPr>
      </w:pPr>
    </w:p>
    <w:p w:rsidR="00613EE3" w:rsidRDefault="00681128" w:rsidP="0062244B">
      <w:pPr>
        <w:spacing w:after="0" w:line="240" w:lineRule="auto"/>
        <w:ind w:left="720"/>
        <w:rPr>
          <w:b/>
          <w:color w:val="0070C0"/>
        </w:rPr>
      </w:pPr>
      <w:hyperlink r:id="rId22" w:history="1">
        <w:r w:rsidR="00613EE3" w:rsidRPr="00613EE3">
          <w:rPr>
            <w:rStyle w:val="Hyperlink"/>
            <w:b/>
          </w:rPr>
          <w:t>GCA Chip and Pin Guide (1).pdf</w:t>
        </w:r>
      </w:hyperlink>
    </w:p>
    <w:p w:rsidR="00613EE3" w:rsidRDefault="00613EE3" w:rsidP="0062244B">
      <w:pPr>
        <w:spacing w:after="0" w:line="240" w:lineRule="auto"/>
        <w:ind w:left="720"/>
        <w:rPr>
          <w:b/>
          <w:color w:val="0070C0"/>
        </w:rPr>
      </w:pPr>
    </w:p>
    <w:p w:rsidR="00613EE3" w:rsidRDefault="00681128" w:rsidP="0062244B">
      <w:pPr>
        <w:spacing w:after="0" w:line="240" w:lineRule="auto"/>
        <w:ind w:left="720"/>
        <w:rPr>
          <w:b/>
          <w:color w:val="0070C0"/>
        </w:rPr>
      </w:pPr>
      <w:hyperlink r:id="rId23" w:history="1">
        <w:proofErr w:type="spellStart"/>
        <w:r w:rsidR="00613EE3" w:rsidRPr="00613EE3">
          <w:rPr>
            <w:rStyle w:val="Hyperlink"/>
            <w:b/>
          </w:rPr>
          <w:t>GCA_Users_Guide</w:t>
        </w:r>
        <w:proofErr w:type="spellEnd"/>
        <w:r w:rsidR="00613EE3" w:rsidRPr="00613EE3">
          <w:rPr>
            <w:rStyle w:val="Hyperlink"/>
            <w:b/>
          </w:rPr>
          <w:t xml:space="preserve"> (2).pdf</w:t>
        </w:r>
      </w:hyperlink>
    </w:p>
    <w:p w:rsidR="00613EE3" w:rsidRDefault="00613EE3" w:rsidP="0062244B">
      <w:pPr>
        <w:spacing w:after="0" w:line="240" w:lineRule="auto"/>
        <w:ind w:left="720"/>
        <w:rPr>
          <w:b/>
          <w:color w:val="0070C0"/>
        </w:rPr>
      </w:pPr>
    </w:p>
    <w:p w:rsidR="00613EE3" w:rsidRDefault="00681128" w:rsidP="0062244B">
      <w:pPr>
        <w:spacing w:after="0" w:line="240" w:lineRule="auto"/>
        <w:ind w:left="720"/>
        <w:rPr>
          <w:b/>
          <w:color w:val="0070C0"/>
        </w:rPr>
      </w:pPr>
      <w:hyperlink r:id="rId24" w:history="1">
        <w:r w:rsidR="00613EE3" w:rsidRPr="00613EE3">
          <w:rPr>
            <w:rStyle w:val="Hyperlink"/>
            <w:b/>
          </w:rPr>
          <w:t>GCA_FAQ.pdf</w:t>
        </w:r>
      </w:hyperlink>
    </w:p>
    <w:p w:rsidR="00613EE3" w:rsidRDefault="00613EE3" w:rsidP="0062244B">
      <w:pPr>
        <w:spacing w:after="0" w:line="240" w:lineRule="auto"/>
        <w:ind w:left="720"/>
        <w:rPr>
          <w:b/>
          <w:color w:val="0070C0"/>
        </w:rPr>
      </w:pPr>
    </w:p>
    <w:p w:rsidR="00613EE3" w:rsidRPr="0062244B" w:rsidRDefault="00613EE3" w:rsidP="0062244B">
      <w:pPr>
        <w:spacing w:after="0" w:line="240" w:lineRule="auto"/>
        <w:ind w:left="720"/>
        <w:rPr>
          <w:b/>
          <w:color w:val="0070C0"/>
        </w:rPr>
      </w:pPr>
      <w:r>
        <w:rPr>
          <w:b/>
          <w:color w:val="0070C0"/>
        </w:rPr>
        <w:t xml:space="preserve"> </w:t>
      </w:r>
    </w:p>
    <w:p w:rsidR="000E56BC" w:rsidRDefault="000E56BC" w:rsidP="000E56BC">
      <w:pPr>
        <w:spacing w:after="0" w:line="240" w:lineRule="auto"/>
        <w:ind w:firstLine="720"/>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613EE3" w:rsidRDefault="00613EE3" w:rsidP="00613EE3">
      <w:pPr>
        <w:spacing w:after="0" w:line="240" w:lineRule="auto"/>
        <w:jc w:val="center"/>
      </w:pPr>
    </w:p>
    <w:p w:rsidR="000E56BC" w:rsidRDefault="00613EE3" w:rsidP="00613EE3">
      <w:pPr>
        <w:spacing w:after="0" w:line="240" w:lineRule="auto"/>
        <w:jc w:val="center"/>
      </w:pPr>
      <w:r w:rsidRPr="0062244B">
        <w:rPr>
          <w:noProof/>
          <w:sz w:val="22"/>
        </w:rPr>
        <w:drawing>
          <wp:inline distT="0" distB="0" distL="0" distR="0" wp14:anchorId="0F980D72" wp14:editId="57488BC7">
            <wp:extent cx="3214731" cy="324485"/>
            <wp:effectExtent l="0" t="0" r="508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3232698" cy="326299"/>
                    </a:xfrm>
                    <a:prstGeom prst="rect">
                      <a:avLst/>
                    </a:prstGeom>
                  </pic:spPr>
                </pic:pic>
              </a:graphicData>
            </a:graphic>
          </wp:inline>
        </w:drawing>
      </w:r>
      <w:r w:rsidR="000E56BC" w:rsidRPr="000E56BC">
        <w:br w:type="page"/>
      </w:r>
    </w:p>
    <w:p w:rsidR="002376A3" w:rsidRDefault="002376A3" w:rsidP="002376A3"/>
    <w:p w:rsidR="001920D5" w:rsidRPr="0093445F" w:rsidRDefault="001920D5" w:rsidP="001920D5">
      <w:pPr>
        <w:rPr>
          <w:rFonts w:cstheme="minorHAnsi"/>
          <w:b/>
        </w:rPr>
      </w:pPr>
      <w:r w:rsidRPr="0093445F">
        <w:rPr>
          <w:rFonts w:cstheme="minorHAnsi"/>
          <w:b/>
        </w:rPr>
        <w:t>Reminders:</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Please use the </w:t>
      </w:r>
      <w:r w:rsidRPr="0093445F">
        <w:rPr>
          <w:rFonts w:asciiTheme="minorHAnsi" w:hAnsiTheme="minorHAnsi" w:cstheme="minorHAnsi"/>
          <w:b/>
          <w:sz w:val="24"/>
          <w:szCs w:val="22"/>
        </w:rPr>
        <w:t>CCA Automated Online Forms Request System</w:t>
      </w:r>
      <w:r w:rsidRPr="0093445F">
        <w:rPr>
          <w:rFonts w:asciiTheme="minorHAnsi" w:hAnsiTheme="minorHAnsi" w:cstheme="minorHAnsi"/>
          <w:sz w:val="24"/>
          <w:szCs w:val="22"/>
        </w:rPr>
        <w:t>.  Email requests for paying late invoices, credit limit increases, temporary restriction removal, and submission of annual certifications will not be accepted effective July 1, 2016.</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Troubleshooting- if you are having issues logging on to </w:t>
      </w:r>
      <w:hyperlink r:id="rId25" w:history="1">
        <w:r w:rsidRPr="0093445F">
          <w:rPr>
            <w:rStyle w:val="Hyperlink"/>
            <w:rFonts w:asciiTheme="minorHAnsi" w:hAnsiTheme="minorHAnsi" w:cstheme="minorHAnsi"/>
            <w:sz w:val="24"/>
            <w:szCs w:val="22"/>
          </w:rPr>
          <w:t>https://cca.doa.virginia.gov/Login.cfm</w:t>
        </w:r>
      </w:hyperlink>
      <w:r w:rsidRPr="0093445F">
        <w:rPr>
          <w:rFonts w:asciiTheme="minorHAnsi" w:hAnsiTheme="minorHAnsi" w:cstheme="minorHAnsi"/>
          <w:sz w:val="24"/>
          <w:szCs w:val="22"/>
        </w:rPr>
        <w:t xml:space="preserve">, please contact </w:t>
      </w:r>
      <w:hyperlink r:id="rId26" w:history="1">
        <w:r w:rsidRPr="0093445F">
          <w:rPr>
            <w:rStyle w:val="Hyperlink"/>
            <w:rFonts w:asciiTheme="minorHAnsi" w:hAnsiTheme="minorHAnsi" w:cstheme="minorHAnsi"/>
            <w:sz w:val="24"/>
            <w:szCs w:val="22"/>
          </w:rPr>
          <w:t>cca@doa.virginia.gov</w:t>
        </w:r>
      </w:hyperlink>
      <w:r w:rsidRPr="0093445F">
        <w:rPr>
          <w:rFonts w:asciiTheme="minorHAnsi" w:hAnsiTheme="minorHAnsi" w:cstheme="minorHAnsi"/>
          <w:sz w:val="24"/>
          <w:szCs w:val="22"/>
        </w:rPr>
        <w:t xml:space="preserve">. </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DOA offers </w:t>
      </w:r>
      <w:r w:rsidRPr="0093445F">
        <w:rPr>
          <w:rFonts w:asciiTheme="minorHAnsi" w:hAnsiTheme="minorHAnsi" w:cstheme="minorHAnsi"/>
          <w:b/>
          <w:sz w:val="24"/>
          <w:szCs w:val="22"/>
        </w:rPr>
        <w:t>Monthly Program Administrator</w:t>
      </w:r>
      <w:r w:rsidRPr="0093445F">
        <w:rPr>
          <w:rFonts w:asciiTheme="minorHAnsi" w:hAnsiTheme="minorHAnsi" w:cstheme="minorHAnsi"/>
          <w:sz w:val="24"/>
          <w:szCs w:val="22"/>
        </w:rPr>
        <w:t xml:space="preserve"> </w:t>
      </w:r>
      <w:r w:rsidRPr="0093445F">
        <w:rPr>
          <w:rFonts w:asciiTheme="minorHAnsi" w:hAnsiTheme="minorHAnsi" w:cstheme="minorHAnsi"/>
          <w:b/>
          <w:sz w:val="24"/>
          <w:szCs w:val="22"/>
        </w:rPr>
        <w:t>Training</w:t>
      </w:r>
      <w:r w:rsidRPr="0093445F">
        <w:rPr>
          <w:rFonts w:asciiTheme="minorHAnsi" w:hAnsiTheme="minorHAnsi" w:cstheme="minorHAnsi"/>
          <w:sz w:val="24"/>
          <w:szCs w:val="22"/>
        </w:rPr>
        <w:t xml:space="preserve"> for all new PA’s as well as those who need a refresher beginning April 5, 2016.  Training will be offered</w:t>
      </w:r>
      <w:r w:rsidR="000211D3">
        <w:rPr>
          <w:rFonts w:asciiTheme="minorHAnsi" w:hAnsiTheme="minorHAnsi" w:cstheme="minorHAnsi"/>
          <w:sz w:val="24"/>
          <w:szCs w:val="22"/>
        </w:rPr>
        <w:t xml:space="preserve"> via</w:t>
      </w:r>
      <w:r w:rsidRPr="0093445F">
        <w:rPr>
          <w:rFonts w:asciiTheme="minorHAnsi" w:hAnsiTheme="minorHAnsi" w:cstheme="minorHAnsi"/>
          <w:sz w:val="24"/>
          <w:szCs w:val="22"/>
        </w:rPr>
        <w:t xml:space="preserve"> WebEx on the </w:t>
      </w:r>
      <w:r w:rsidR="000211D3">
        <w:rPr>
          <w:rFonts w:asciiTheme="minorHAnsi" w:hAnsiTheme="minorHAnsi" w:cstheme="minorHAnsi"/>
          <w:sz w:val="24"/>
          <w:szCs w:val="22"/>
        </w:rPr>
        <w:t>first</w:t>
      </w:r>
      <w:r w:rsidRPr="0093445F">
        <w:rPr>
          <w:rFonts w:asciiTheme="minorHAnsi" w:hAnsiTheme="minorHAnsi" w:cstheme="minorHAnsi"/>
          <w:sz w:val="24"/>
          <w:szCs w:val="22"/>
        </w:rPr>
        <w:t xml:space="preserve"> Tuesday of each month.  Each monthly training session will be from 8:00 am to 12:00 pm.  To register, please email </w:t>
      </w:r>
      <w:hyperlink r:id="rId27" w:history="1">
        <w:r w:rsidRPr="0093445F">
          <w:rPr>
            <w:rStyle w:val="Hyperlink"/>
            <w:rFonts w:asciiTheme="minorHAnsi" w:hAnsiTheme="minorHAnsi" w:cstheme="minorHAnsi"/>
            <w:sz w:val="24"/>
            <w:szCs w:val="22"/>
          </w:rPr>
          <w:t>cca@doa.virginia.gov</w:t>
        </w:r>
      </w:hyperlink>
      <w:r w:rsidRPr="0093445F">
        <w:rPr>
          <w:rFonts w:asciiTheme="minorHAnsi" w:hAnsiTheme="minorHAnsi" w:cstheme="minorHAnsi"/>
          <w:sz w:val="24"/>
          <w:szCs w:val="22"/>
        </w:rPr>
        <w:t>.  This monthly training will allow PA’s to receive detailed instructions about their responsibilities and day-to-day functions as a Program Administrator.</w:t>
      </w:r>
    </w:p>
    <w:p w:rsidR="001920D5" w:rsidRPr="0093445F" w:rsidRDefault="001920D5" w:rsidP="001920D5">
      <w:pPr>
        <w:pStyle w:val="PlainText"/>
        <w:numPr>
          <w:ilvl w:val="0"/>
          <w:numId w:val="14"/>
        </w:numPr>
        <w:rPr>
          <w:rFonts w:asciiTheme="minorHAnsi" w:hAnsiTheme="minorHAnsi" w:cstheme="minorHAnsi"/>
          <w:sz w:val="24"/>
          <w:szCs w:val="22"/>
        </w:rPr>
      </w:pPr>
      <w:r w:rsidRPr="0093445F">
        <w:rPr>
          <w:rFonts w:asciiTheme="minorHAnsi" w:hAnsiTheme="minorHAnsi" w:cstheme="minorHAnsi"/>
          <w:sz w:val="24"/>
          <w:szCs w:val="22"/>
        </w:rPr>
        <w:t xml:space="preserve">The Commonwealth has a package relationship with </w:t>
      </w:r>
      <w:r w:rsidRPr="0093445F">
        <w:rPr>
          <w:rFonts w:asciiTheme="minorHAnsi" w:hAnsiTheme="minorHAnsi" w:cstheme="minorHAnsi"/>
          <w:b/>
          <w:sz w:val="24"/>
          <w:szCs w:val="22"/>
        </w:rPr>
        <w:t>NAPCP</w:t>
      </w:r>
      <w:r w:rsidRPr="0093445F">
        <w:rPr>
          <w:rFonts w:asciiTheme="minorHAnsi" w:hAnsiTheme="minorHAnsi" w:cstheme="minorHAnsi"/>
          <w:sz w:val="24"/>
          <w:szCs w:val="22"/>
        </w:rPr>
        <w:t xml:space="preserve"> in order to get a (discounted) $99 membership rate. When you sign-up initially or renew your membership to this organization, please contact DOA for coupon code to receive your discounted membership rate. </w:t>
      </w:r>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 xml:space="preserve">When contacting </w:t>
      </w:r>
      <w:r w:rsidRPr="0093445F">
        <w:rPr>
          <w:rFonts w:cstheme="minorHAnsi"/>
          <w:b/>
          <w:szCs w:val="22"/>
        </w:rPr>
        <w:t>CCA</w:t>
      </w:r>
      <w:r w:rsidRPr="0093445F">
        <w:rPr>
          <w:rFonts w:cstheme="minorHAnsi"/>
          <w:szCs w:val="22"/>
        </w:rPr>
        <w:t xml:space="preserve">, please call 804-786-0874 to leave a voicemail or email </w:t>
      </w:r>
      <w:hyperlink r:id="rId28" w:history="1">
        <w:r w:rsidRPr="0093445F">
          <w:rPr>
            <w:rStyle w:val="Hyperlink"/>
            <w:rFonts w:cstheme="minorHAnsi"/>
            <w:szCs w:val="22"/>
          </w:rPr>
          <w:t>cca@doa.virginia.gov</w:t>
        </w:r>
      </w:hyperlink>
      <w:r w:rsidRPr="0093445F">
        <w:rPr>
          <w:rFonts w:cstheme="minorHAnsi"/>
          <w:szCs w:val="22"/>
        </w:rPr>
        <w:t xml:space="preserve">.  </w:t>
      </w:r>
      <w:r w:rsidRPr="000211D3">
        <w:rPr>
          <w:rFonts w:cstheme="minorHAnsi"/>
          <w:b/>
          <w:szCs w:val="22"/>
        </w:rPr>
        <w:t>Email is the best way to contact us</w:t>
      </w:r>
      <w:r w:rsidRPr="0093445F">
        <w:rPr>
          <w:rFonts w:cstheme="minorHAnsi"/>
          <w:szCs w:val="22"/>
        </w:rPr>
        <w:t xml:space="preserve">.  If your request is urgent, please mark it accordingly when sending an email.  </w:t>
      </w:r>
      <w:r w:rsidRPr="000211D3">
        <w:rPr>
          <w:rFonts w:cstheme="minorHAnsi"/>
          <w:b/>
          <w:szCs w:val="22"/>
        </w:rPr>
        <w:t xml:space="preserve">Do not send maintenance requests to individuals within the unit. </w:t>
      </w:r>
      <w:r w:rsidRPr="0093445F">
        <w:rPr>
          <w:rFonts w:cstheme="minorHAnsi"/>
          <w:szCs w:val="22"/>
        </w:rPr>
        <w:t xml:space="preserve"> </w:t>
      </w:r>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 xml:space="preserve">When contacting Emily </w:t>
      </w:r>
      <w:proofErr w:type="spellStart"/>
      <w:r w:rsidRPr="0093445F">
        <w:rPr>
          <w:rFonts w:cstheme="minorHAnsi"/>
          <w:szCs w:val="22"/>
        </w:rPr>
        <w:t>Ruzumma</w:t>
      </w:r>
      <w:proofErr w:type="spellEnd"/>
      <w:r w:rsidRPr="0093445F">
        <w:rPr>
          <w:rFonts w:cstheme="minorHAnsi"/>
          <w:szCs w:val="22"/>
        </w:rPr>
        <w:t xml:space="preserve"> or </w:t>
      </w:r>
      <w:r w:rsidRPr="0093445F">
        <w:rPr>
          <w:rFonts w:cstheme="minorHAnsi"/>
          <w:b/>
          <w:szCs w:val="22"/>
        </w:rPr>
        <w:t>Company Level Support</w:t>
      </w:r>
      <w:r w:rsidRPr="0093445F">
        <w:rPr>
          <w:rFonts w:cstheme="minorHAnsi"/>
          <w:szCs w:val="22"/>
        </w:rPr>
        <w:t xml:space="preserve"> at BOA, please email </w:t>
      </w:r>
      <w:hyperlink r:id="rId29" w:history="1">
        <w:r w:rsidRPr="0093445F">
          <w:rPr>
            <w:rStyle w:val="Hyperlink"/>
            <w:rFonts w:cstheme="minorHAnsi"/>
            <w:szCs w:val="22"/>
          </w:rPr>
          <w:t>Dedicated_Card_East@bankofamerica.com</w:t>
        </w:r>
      </w:hyperlink>
      <w:r w:rsidRPr="0093445F">
        <w:rPr>
          <w:rStyle w:val="Hyperlink"/>
          <w:rFonts w:cstheme="minorHAnsi"/>
          <w:szCs w:val="22"/>
        </w:rPr>
        <w:t xml:space="preserve">.  Please </w:t>
      </w:r>
      <w:r w:rsidRPr="0093445F">
        <w:rPr>
          <w:rFonts w:cstheme="minorHAnsi"/>
          <w:szCs w:val="22"/>
        </w:rPr>
        <w:t xml:space="preserve">include your company number in all correspondence. </w:t>
      </w:r>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 xml:space="preserve">DOA will be reviewing IL Travel cards monthly and PAs will be informed if the cardholder is past due more than 30 days.  At 61 days past due, BOA will automatically suspend any past due card accounts.  At this time, the agency TPA will need to submit the past due travel card balance to be deducted from the cardholder’s payroll.  </w:t>
      </w:r>
    </w:p>
    <w:p w:rsidR="001920D5" w:rsidRPr="0093445F" w:rsidRDefault="001920D5" w:rsidP="001920D5">
      <w:pPr>
        <w:pStyle w:val="ListParagraph"/>
        <w:numPr>
          <w:ilvl w:val="1"/>
          <w:numId w:val="13"/>
        </w:numPr>
        <w:spacing w:after="200" w:line="276" w:lineRule="auto"/>
        <w:rPr>
          <w:rFonts w:cstheme="minorHAnsi"/>
          <w:b/>
          <w:szCs w:val="22"/>
        </w:rPr>
      </w:pPr>
      <w:r w:rsidRPr="0093445F">
        <w:rPr>
          <w:rFonts w:cstheme="minorHAnsi"/>
          <w:b/>
          <w:szCs w:val="22"/>
        </w:rPr>
        <w:t>Program Administrators must review the delinquency reports in Works at least every two weeks to ensure cardholders are making timely payment for their IL cards.</w:t>
      </w:r>
    </w:p>
    <w:p w:rsidR="001920D5" w:rsidRPr="0093445F" w:rsidRDefault="001920D5" w:rsidP="001920D5">
      <w:pPr>
        <w:pStyle w:val="ListParagraph"/>
        <w:numPr>
          <w:ilvl w:val="0"/>
          <w:numId w:val="13"/>
        </w:numPr>
        <w:spacing w:after="200" w:line="276" w:lineRule="auto"/>
        <w:rPr>
          <w:rFonts w:cstheme="minorHAnsi"/>
          <w:b/>
          <w:szCs w:val="22"/>
        </w:rPr>
      </w:pPr>
      <w:r w:rsidRPr="0093445F">
        <w:rPr>
          <w:rFonts w:cstheme="minorHAnsi"/>
          <w:szCs w:val="22"/>
        </w:rPr>
        <w:t>Agencies should evaluate the number of CL and STL increase requests and ensure the limits are in line with the cardholder’s needs.  If you find that the cardholder regularly goes over the cycle limit, card limit, or single transaction limit, please review the need for a Gold Card at your agency.</w:t>
      </w:r>
    </w:p>
    <w:p w:rsidR="001920D5" w:rsidRPr="0093445F" w:rsidRDefault="001920D5" w:rsidP="001920D5">
      <w:pPr>
        <w:rPr>
          <w:rFonts w:cstheme="minorHAnsi"/>
          <w:b/>
          <w:szCs w:val="22"/>
        </w:rPr>
      </w:pPr>
      <w:r w:rsidRPr="0093445F">
        <w:rPr>
          <w:rFonts w:cstheme="minorHAnsi"/>
          <w:b/>
          <w:szCs w:val="22"/>
        </w:rPr>
        <w:t>Contact Information for CCA:</w:t>
      </w:r>
    </w:p>
    <w:p w:rsidR="001920D5" w:rsidRPr="0093445F" w:rsidRDefault="00681128" w:rsidP="001920D5">
      <w:pPr>
        <w:pStyle w:val="ListParagraph"/>
        <w:numPr>
          <w:ilvl w:val="0"/>
          <w:numId w:val="13"/>
        </w:numPr>
        <w:spacing w:after="200" w:line="276" w:lineRule="auto"/>
        <w:rPr>
          <w:rFonts w:cstheme="minorHAnsi"/>
          <w:szCs w:val="22"/>
        </w:rPr>
      </w:pPr>
      <w:hyperlink r:id="rId30" w:history="1">
        <w:r w:rsidR="001920D5" w:rsidRPr="0093445F">
          <w:rPr>
            <w:rStyle w:val="Hyperlink"/>
            <w:rFonts w:cstheme="minorHAnsi"/>
            <w:b/>
            <w:szCs w:val="22"/>
          </w:rPr>
          <w:t>cca@doa.virginia.gov</w:t>
        </w:r>
      </w:hyperlink>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804.786.0874</w:t>
      </w:r>
    </w:p>
    <w:sectPr w:rsidR="001920D5" w:rsidRPr="0093445F" w:rsidSect="000F36DE">
      <w:headerReference w:type="default" r:id="rId31"/>
      <w:headerReference w:type="first" r:id="rId32"/>
      <w:footerReference w:type="first" r:id="rId33"/>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128" w:rsidRDefault="00681128" w:rsidP="007164F6">
      <w:pPr>
        <w:spacing w:after="0" w:line="240" w:lineRule="auto"/>
      </w:pPr>
      <w:r>
        <w:separator/>
      </w:r>
    </w:p>
  </w:endnote>
  <w:endnote w:type="continuationSeparator" w:id="0">
    <w:p w:rsidR="00681128" w:rsidRDefault="00681128"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93" w:rsidRDefault="000F36DE">
    <w:pPr>
      <w:pStyle w:val="Footer"/>
    </w:pPr>
    <w:r>
      <w:rPr>
        <w:noProof/>
      </w:rPr>
      <mc:AlternateContent>
        <mc:Choice Requires="wpg">
          <w:drawing>
            <wp:anchor distT="0" distB="0" distL="114300" distR="114300" simplePos="0" relativeHeight="251670528" behindDoc="0" locked="0" layoutInCell="1" allowOverlap="1" wp14:anchorId="563FA9CC" wp14:editId="4260814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093ED446"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128" w:rsidRDefault="00681128" w:rsidP="007164F6">
      <w:pPr>
        <w:spacing w:after="0" w:line="240" w:lineRule="auto"/>
      </w:pPr>
      <w:r>
        <w:separator/>
      </w:r>
    </w:p>
  </w:footnote>
  <w:footnote w:type="continuationSeparator" w:id="0">
    <w:p w:rsidR="00681128" w:rsidRDefault="00681128"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90"/>
      <w:gridCol w:w="5248"/>
    </w:tblGrid>
    <w:tr w:rsidR="00116286" w:rsidTr="00116286">
      <w:trPr>
        <w:cantSplit/>
        <w:trHeight w:hRule="exact" w:val="864"/>
      </w:trPr>
      <w:tc>
        <w:tcPr>
          <w:tcW w:w="5395" w:type="dxa"/>
          <w:vAlign w:val="center"/>
        </w:tcPr>
        <w:p w:rsidR="00116286" w:rsidRDefault="00515CBF" w:rsidP="00C6115B">
          <w:pPr>
            <w:pStyle w:val="Header"/>
            <w:jc w:val="left"/>
          </w:pPr>
          <w:r w:rsidRPr="007C6BD0">
            <w:rPr>
              <w:noProof/>
            </w:rPr>
            <w:drawing>
              <wp:inline distT="0" distB="0" distL="0" distR="0" wp14:anchorId="540601E9" wp14:editId="05842097">
                <wp:extent cx="1485900" cy="659745"/>
                <wp:effectExtent l="0" t="0" r="0" b="7620"/>
                <wp:docPr id="3" name="Picture 3"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571" cy="684463"/>
                        </a:xfrm>
                        <a:prstGeom prst="rect">
                          <a:avLst/>
                        </a:prstGeom>
                        <a:noFill/>
                        <a:ln>
                          <a:noFill/>
                        </a:ln>
                      </pic:spPr>
                    </pic:pic>
                  </a:graphicData>
                </a:graphic>
              </wp:inline>
            </w:drawing>
          </w:r>
        </w:p>
      </w:tc>
      <w:tc>
        <w:tcPr>
          <w:tcW w:w="5395" w:type="dxa"/>
          <w:vAlign w:val="center"/>
        </w:tcPr>
        <w:p w:rsidR="00116286" w:rsidRPr="00116286" w:rsidRDefault="00515CBF" w:rsidP="0093445F">
          <w:pPr>
            <w:pStyle w:val="Header"/>
          </w:pPr>
          <w:r>
            <w:t xml:space="preserve">PA </w:t>
          </w:r>
          <w:r w:rsidR="0093445F">
            <w:t>Newsletter</w:t>
          </w:r>
          <w:r>
            <w:t xml:space="preserve"> - November</w:t>
          </w:r>
        </w:p>
      </w:tc>
    </w:tr>
  </w:tbl>
  <w:p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77266447" wp14:editId="4BE39CC4">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3B115CA0"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0E7A259F" wp14:editId="3854E9D9">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0028F11"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" stroked="f" strokeweight="1pt">
              <v:fill r:id="rId2" o:title="" recolor="t" rotate="t" type="frame"/>
              <v:path arrowok="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735608"/>
    <w:multiLevelType w:val="multilevel"/>
    <w:tmpl w:val="5C26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2618B"/>
    <w:multiLevelType w:val="hybridMultilevel"/>
    <w:tmpl w:val="D95C2C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F7C432B"/>
    <w:multiLevelType w:val="hybridMultilevel"/>
    <w:tmpl w:val="CF4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53413"/>
    <w:multiLevelType w:val="hybridMultilevel"/>
    <w:tmpl w:val="F4F02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13867"/>
    <w:multiLevelType w:val="hybridMultilevel"/>
    <w:tmpl w:val="115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0320D"/>
    <w:multiLevelType w:val="multilevel"/>
    <w:tmpl w:val="CD6E8D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ED022B"/>
    <w:multiLevelType w:val="hybridMultilevel"/>
    <w:tmpl w:val="4904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DE0408"/>
    <w:multiLevelType w:val="hybridMultilevel"/>
    <w:tmpl w:val="B70A8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14"/>
  </w:num>
  <w:num w:numId="14">
    <w:abstractNumId w:val="13"/>
  </w:num>
  <w:num w:numId="15">
    <w:abstractNumId w:val="15"/>
  </w:num>
  <w:num w:numId="16">
    <w:abstractNumId w:val="18"/>
  </w:num>
  <w:num w:numId="17">
    <w:abstractNumId w:val="12"/>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o:colormru v:ext="edit" colors="#9c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0B"/>
    <w:rsid w:val="00006821"/>
    <w:rsid w:val="000211D3"/>
    <w:rsid w:val="000426D6"/>
    <w:rsid w:val="00076636"/>
    <w:rsid w:val="000D4229"/>
    <w:rsid w:val="000E56BC"/>
    <w:rsid w:val="000F36DE"/>
    <w:rsid w:val="00116286"/>
    <w:rsid w:val="0017207E"/>
    <w:rsid w:val="001920D5"/>
    <w:rsid w:val="00204236"/>
    <w:rsid w:val="002132AB"/>
    <w:rsid w:val="002376A3"/>
    <w:rsid w:val="002F15A8"/>
    <w:rsid w:val="003231AA"/>
    <w:rsid w:val="00350ECC"/>
    <w:rsid w:val="00381B93"/>
    <w:rsid w:val="0039138A"/>
    <w:rsid w:val="00461E80"/>
    <w:rsid w:val="00470497"/>
    <w:rsid w:val="004745EC"/>
    <w:rsid w:val="0048760C"/>
    <w:rsid w:val="004B17A1"/>
    <w:rsid w:val="00515CBF"/>
    <w:rsid w:val="00552DDF"/>
    <w:rsid w:val="005A670B"/>
    <w:rsid w:val="005F7D49"/>
    <w:rsid w:val="00613EE3"/>
    <w:rsid w:val="00614B35"/>
    <w:rsid w:val="0062244B"/>
    <w:rsid w:val="00641BBF"/>
    <w:rsid w:val="00681128"/>
    <w:rsid w:val="00695BC5"/>
    <w:rsid w:val="006A2DAF"/>
    <w:rsid w:val="00706445"/>
    <w:rsid w:val="007164F6"/>
    <w:rsid w:val="00721236"/>
    <w:rsid w:val="007409EB"/>
    <w:rsid w:val="00770B42"/>
    <w:rsid w:val="00786B7A"/>
    <w:rsid w:val="007877F9"/>
    <w:rsid w:val="007A3166"/>
    <w:rsid w:val="00870E10"/>
    <w:rsid w:val="00873883"/>
    <w:rsid w:val="00917DEB"/>
    <w:rsid w:val="0093445F"/>
    <w:rsid w:val="00972752"/>
    <w:rsid w:val="00972C41"/>
    <w:rsid w:val="00A27CC0"/>
    <w:rsid w:val="00A62E09"/>
    <w:rsid w:val="00A83852"/>
    <w:rsid w:val="00AE2ABA"/>
    <w:rsid w:val="00B91899"/>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3165C"/>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ccecff"/>
    </o:shapedefaults>
    <o:shapelayout v:ext="edit">
      <o:idmap v:ext="edit" data="1"/>
    </o:shapelayout>
  </w:shapeDefaults>
  <w:decimalSymbol w:val="."/>
  <w:listSeparator w:val=","/>
  <w14:docId w14:val="4EDDCF5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qFormat/>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customStyle="1"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customStyle="1"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styleId="Hyperlink">
    <w:name w:val="Hyperlink"/>
    <w:basedOn w:val="DefaultParagraphFont"/>
    <w:uiPriority w:val="99"/>
    <w:unhideWhenUsed/>
    <w:rsid w:val="00515CBF"/>
    <w:rPr>
      <w:color w:val="5F5F5F" w:themeColor="hyperlink"/>
      <w:u w:val="single"/>
    </w:rPr>
  </w:style>
  <w:style w:type="paragraph" w:styleId="PlainText">
    <w:name w:val="Plain Text"/>
    <w:basedOn w:val="Normal"/>
    <w:link w:val="PlainTextChar"/>
    <w:uiPriority w:val="99"/>
    <w:unhideWhenUsed/>
    <w:rsid w:val="001920D5"/>
    <w:pPr>
      <w:spacing w:after="0" w:line="240" w:lineRule="auto"/>
    </w:pPr>
    <w:rPr>
      <w:rFonts w:ascii="Arial" w:eastAsiaTheme="minorEastAsia" w:hAnsi="Arial" w:cs="Arial"/>
      <w:sz w:val="20"/>
      <w:szCs w:val="20"/>
    </w:rPr>
  </w:style>
  <w:style w:type="character" w:customStyle="1" w:styleId="PlainTextChar">
    <w:name w:val="Plain Text Char"/>
    <w:basedOn w:val="DefaultParagraphFont"/>
    <w:link w:val="PlainText"/>
    <w:uiPriority w:val="99"/>
    <w:rsid w:val="001920D5"/>
    <w:rPr>
      <w:rFonts w:ascii="Arial" w:eastAsiaTheme="minorEastAsia" w:hAnsi="Arial" w:cs="Arial"/>
      <w:sz w:val="20"/>
      <w:szCs w:val="20"/>
    </w:rPr>
  </w:style>
  <w:style w:type="paragraph" w:styleId="NormalWeb">
    <w:name w:val="Normal (Web)"/>
    <w:basedOn w:val="Normal"/>
    <w:uiPriority w:val="99"/>
    <w:semiHidden/>
    <w:unhideWhenUsed/>
    <w:rsid w:val="0039138A"/>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332998">
      <w:bodyDiv w:val="1"/>
      <w:marLeft w:val="0"/>
      <w:marRight w:val="0"/>
      <w:marTop w:val="0"/>
      <w:marBottom w:val="0"/>
      <w:divBdr>
        <w:top w:val="none" w:sz="0" w:space="0" w:color="auto"/>
        <w:left w:val="none" w:sz="0" w:space="0" w:color="auto"/>
        <w:bottom w:val="none" w:sz="0" w:space="0" w:color="auto"/>
        <w:right w:val="none" w:sz="0" w:space="0" w:color="auto"/>
      </w:divBdr>
    </w:div>
    <w:div w:id="1539001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ttend.webex.com/attend/j.php?MTID=m9557eecff4b61a3d94ca1fd53df6dbf3" TargetMode="External"/><Relationship Id="rId26" Type="http://schemas.openxmlformats.org/officeDocument/2006/relationships/hyperlink" Target="mailto:cca@doa.virginia.gov"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veracast.com/webcasts/bofa/virginiapcard2020/agenda/0F1ECA22.cfm" TargetMode="External"/><Relationship Id="rId17" Type="http://schemas.openxmlformats.org/officeDocument/2006/relationships/hyperlink" Target="https://attend.webex.com/attend/j.php?MTID=m500128984272561de4457a07ecd6ed15" TargetMode="External"/><Relationship Id="rId25" Type="http://schemas.openxmlformats.org/officeDocument/2006/relationships/hyperlink" Target="https://cca.doa.virginia.gov/Login.cf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attend.webex.com/attend/j.php?MTID=m6b5fd3dd0a2c282dfc2e6291cf3af723&amp;gt" TargetMode="External"/><Relationship Id="rId29" Type="http://schemas.openxmlformats.org/officeDocument/2006/relationships/hyperlink" Target="mailto:Dedicated_Card_East@bankofameric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GCA_FAQ.pdf"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GCA_Users_Guide%20(2).pdf" TargetMode="External"/><Relationship Id="rId28" Type="http://schemas.openxmlformats.org/officeDocument/2006/relationships/hyperlink" Target="mailto:cca@doa.virginia.gov"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ttend.webex.com/attend/j.php?MTID=m63d3ee886fcd39fb86c9e3f587ec3de8"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ca@doa.virginia.gov" TargetMode="External"/><Relationship Id="rId22" Type="http://schemas.openxmlformats.org/officeDocument/2006/relationships/hyperlink" Target="GCA%20Chip%20and%20Pin%20Guide%20(1).pdf" TargetMode="External"/><Relationship Id="rId27" Type="http://schemas.openxmlformats.org/officeDocument/2006/relationships/hyperlink" Target="mailto:cca@doa.virginia.gov" TargetMode="External"/><Relationship Id="rId30" Type="http://schemas.openxmlformats.org/officeDocument/2006/relationships/hyperlink" Target="mailto:cca@doa.virginia.gov"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m68263\AppData\Roaming\Microsoft\Templates\Builde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96291D572F4127A7CEB30EA5F1199D"/>
        <w:category>
          <w:name w:val="General"/>
          <w:gallery w:val="placeholder"/>
        </w:category>
        <w:types>
          <w:type w:val="bbPlcHdr"/>
        </w:types>
        <w:behaviors>
          <w:behavior w:val="content"/>
        </w:behaviors>
        <w:guid w:val="{81721A83-DFEC-4C0F-8EFF-8B4DEDEAD5DE}"/>
      </w:docPartPr>
      <w:docPartBody>
        <w:p w:rsidR="004D2BDC" w:rsidRDefault="00617AB3">
          <w:pPr>
            <w:pStyle w:val="1396291D572F4127A7CEB30EA5F1199D"/>
          </w:pPr>
          <w:r>
            <w:t>Add an additional item you wish to highlight in this area.  Make sure that you include contact information, event details, or other important topics that your audience will need to know!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A05"/>
    <w:rsid w:val="000C0C80"/>
    <w:rsid w:val="00466A05"/>
    <w:rsid w:val="004D2BDC"/>
    <w:rsid w:val="00617AB3"/>
    <w:rsid w:val="009C1C1B"/>
    <w:rsid w:val="00BC18F6"/>
    <w:rsid w:val="00C25C65"/>
    <w:rsid w:val="00DC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AFF2F970AF4757BD5A39BF8DB0A6A2">
    <w:name w:val="26AFF2F970AF4757BD5A39BF8DB0A6A2"/>
  </w:style>
  <w:style w:type="character" w:styleId="PlaceholderText">
    <w:name w:val="Placeholder Text"/>
    <w:basedOn w:val="DefaultParagraphFont"/>
    <w:uiPriority w:val="99"/>
    <w:semiHidden/>
    <w:rPr>
      <w:color w:val="808080"/>
    </w:rPr>
  </w:style>
  <w:style w:type="paragraph" w:customStyle="1" w:styleId="A16AE2DC05234D00BFC3141FF2079F7A">
    <w:name w:val="A16AE2DC05234D00BFC3141FF2079F7A"/>
  </w:style>
  <w:style w:type="paragraph" w:styleId="Subtitle">
    <w:name w:val="Subtitle"/>
    <w:basedOn w:val="Normal"/>
    <w:next w:val="Normal"/>
    <w:link w:val="SubtitleChar"/>
    <w:uiPriority w:val="11"/>
    <w:qFormat/>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ubtitleChar">
    <w:name w:val="Subtitle Char"/>
    <w:basedOn w:val="DefaultParagraphFont"/>
    <w:link w:val="Subtitle"/>
    <w:uiPriority w:val="11"/>
    <w:rPr>
      <w:rFonts w:eastAsiaTheme="minorHAnsi" w:cs="Arial"/>
      <w:b/>
      <w:bCs/>
      <w:color w:val="323133"/>
      <w:sz w:val="40"/>
      <w:szCs w:val="56"/>
    </w:rPr>
  </w:style>
  <w:style w:type="paragraph" w:customStyle="1" w:styleId="EE1FD6147CA545BA9BC07253E2B79268">
    <w:name w:val="EE1FD6147CA545BA9BC07253E2B79268"/>
  </w:style>
  <w:style w:type="paragraph" w:customStyle="1" w:styleId="C2EB71A549DC4926BF82A9AF43F4FEB4">
    <w:name w:val="C2EB71A549DC4926BF82A9AF43F4FEB4"/>
  </w:style>
  <w:style w:type="paragraph" w:customStyle="1" w:styleId="EABBA9881056467D98E70E415704531D">
    <w:name w:val="EABBA9881056467D98E70E415704531D"/>
  </w:style>
  <w:style w:type="paragraph" w:customStyle="1" w:styleId="440844168E8A4F719790F4135D3FE129">
    <w:name w:val="440844168E8A4F719790F4135D3FE129"/>
  </w:style>
  <w:style w:type="paragraph" w:customStyle="1" w:styleId="E8A677CEA14248468FC8778A56EF0008">
    <w:name w:val="E8A677CEA14248468FC8778A56EF0008"/>
  </w:style>
  <w:style w:type="paragraph" w:customStyle="1" w:styleId="656E0E15CCAD43AC8C1228813361216B">
    <w:name w:val="656E0E15CCAD43AC8C1228813361216B"/>
  </w:style>
  <w:style w:type="paragraph" w:customStyle="1" w:styleId="AD4042C259A04C8DAC38E1217D6CDBFD">
    <w:name w:val="AD4042C259A04C8DAC38E1217D6CDBFD"/>
  </w:style>
  <w:style w:type="paragraph" w:customStyle="1" w:styleId="95577423F2754FD38B86261AB2321BFD">
    <w:name w:val="95577423F2754FD38B86261AB2321BFD"/>
  </w:style>
  <w:style w:type="paragraph" w:customStyle="1" w:styleId="3F8B7DB589C64E0DB481F3C11F6EE73E">
    <w:name w:val="3F8B7DB589C64E0DB481F3C11F6EE73E"/>
  </w:style>
  <w:style w:type="paragraph" w:customStyle="1" w:styleId="6A3A10C2318D4BFBA171CF1AB3E85905">
    <w:name w:val="6A3A10C2318D4BFBA171CF1AB3E85905"/>
  </w:style>
  <w:style w:type="paragraph" w:customStyle="1" w:styleId="F705963C0E5745B68B4F9FD7C8C850AE">
    <w:name w:val="F705963C0E5745B68B4F9FD7C8C850AE"/>
  </w:style>
  <w:style w:type="paragraph" w:customStyle="1" w:styleId="44F8A8871C674C508C172B557C2FDC2B">
    <w:name w:val="44F8A8871C674C508C172B557C2FDC2B"/>
  </w:style>
  <w:style w:type="paragraph" w:customStyle="1" w:styleId="D173DA428E3A4250AD5F3184706F22B8">
    <w:name w:val="D173DA428E3A4250AD5F3184706F22B8"/>
  </w:style>
  <w:style w:type="paragraph" w:customStyle="1" w:styleId="4A9FD309F3E844EC9DB2CA605E12931F">
    <w:name w:val="4A9FD309F3E844EC9DB2CA605E12931F"/>
  </w:style>
  <w:style w:type="paragraph" w:customStyle="1" w:styleId="1396291D572F4127A7CEB30EA5F1199D">
    <w:name w:val="1396291D572F4127A7CEB30EA5F1199D"/>
  </w:style>
  <w:style w:type="paragraph" w:customStyle="1" w:styleId="D69C2C503F8A4F7A839C57BAC2A8122E">
    <w:name w:val="D69C2C503F8A4F7A839C57BAC2A8122E"/>
    <w:rsid w:val="00466A05"/>
  </w:style>
  <w:style w:type="paragraph" w:customStyle="1" w:styleId="3FC7010D850E433DAD24730FB1D97560">
    <w:name w:val="3FC7010D850E433DAD24730FB1D97560"/>
    <w:rsid w:val="00466A05"/>
  </w:style>
  <w:style w:type="paragraph" w:customStyle="1" w:styleId="850BC62153EF497783E0E7DC62B8EB97">
    <w:name w:val="850BC62153EF497783E0E7DC62B8EB97"/>
    <w:rsid w:val="00466A05"/>
  </w:style>
  <w:style w:type="paragraph" w:customStyle="1" w:styleId="0815A44945A446F097302CBF71867940">
    <w:name w:val="0815A44945A446F097302CBF71867940"/>
    <w:rsid w:val="00466A05"/>
  </w:style>
  <w:style w:type="paragraph" w:customStyle="1" w:styleId="8D1EFA70C1F74ADD988F5B11E31C06E4">
    <w:name w:val="8D1EFA70C1F74ADD988F5B11E31C06E4"/>
    <w:rsid w:val="00466A05"/>
  </w:style>
  <w:style w:type="paragraph" w:customStyle="1" w:styleId="786EC87AA005474D82A50957D4A9214D">
    <w:name w:val="786EC87AA005474D82A50957D4A9214D"/>
    <w:rsid w:val="00466A05"/>
  </w:style>
  <w:style w:type="paragraph" w:customStyle="1" w:styleId="9CD9C21FAC8D46C3AA6294C81D65C2E4">
    <w:name w:val="9CD9C21FAC8D46C3AA6294C81D65C2E4"/>
    <w:rsid w:val="00466A05"/>
  </w:style>
  <w:style w:type="paragraph" w:customStyle="1" w:styleId="7E8D9B85EF3F4669853D0C49B77651C8">
    <w:name w:val="7E8D9B85EF3F4669853D0C49B77651C8"/>
    <w:rsid w:val="00466A05"/>
  </w:style>
  <w:style w:type="paragraph" w:customStyle="1" w:styleId="CB0372BD83504594B3E046E827A370AD">
    <w:name w:val="CB0372BD83504594B3E046E827A370AD"/>
    <w:rsid w:val="00466A05"/>
  </w:style>
  <w:style w:type="paragraph" w:customStyle="1" w:styleId="1138907A653441C380EC7FFB1EC7D1D2">
    <w:name w:val="1138907A653441C380EC7FFB1EC7D1D2"/>
    <w:rsid w:val="00466A05"/>
  </w:style>
  <w:style w:type="paragraph" w:customStyle="1" w:styleId="D3BC6C1E137F44DFBAAB96B1830F1218">
    <w:name w:val="D3BC6C1E137F44DFBAAB96B1830F1218"/>
    <w:rsid w:val="00466A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74EF03BE-CBCC-41D9-AB85-F9906164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newsletter.dotx</Template>
  <TotalTime>0</TotalTime>
  <Pages>8</Pages>
  <Words>1450</Words>
  <Characters>8267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2020-11-06T00:48:00Z</dcterms:created>
  <dcterms:modified xsi:type="dcterms:W3CDTF">2020-11-10T19:28:00Z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